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022F" w14:textId="5703F098" w:rsidR="00253CE5" w:rsidRDefault="00253CE5">
      <w:pPr>
        <w:rPr>
          <w:rFonts w:asciiTheme="minorHAnsi" w:hAnsiTheme="minorHAnsi" w:cstheme="minorHAnsi"/>
          <w:sz w:val="22"/>
          <w:szCs w:val="22"/>
        </w:rPr>
      </w:pPr>
    </w:p>
    <w:p w14:paraId="28FC02BC" w14:textId="707CE7F8" w:rsidR="00671905" w:rsidRDefault="00654ECA" w:rsidP="00FE31C9">
      <w:pPr>
        <w:ind w:left="-284"/>
        <w:rPr>
          <w:rFonts w:asciiTheme="minorHAnsi" w:hAnsiTheme="minorHAnsi" w:cstheme="minorHAnsi"/>
          <w:b/>
          <w:bCs/>
          <w:sz w:val="24"/>
        </w:rPr>
      </w:pPr>
      <w:r w:rsidRPr="00FB7AF9">
        <w:rPr>
          <w:rFonts w:asciiTheme="minorHAnsi" w:hAnsiTheme="minorHAnsi" w:cstheme="minorHAnsi"/>
          <w:b/>
          <w:bCs/>
          <w:sz w:val="24"/>
        </w:rPr>
        <w:t xml:space="preserve">YourHR.space </w:t>
      </w:r>
      <w:r w:rsidR="000C772A" w:rsidRPr="00FB7AF9">
        <w:rPr>
          <w:rFonts w:asciiTheme="minorHAnsi" w:hAnsiTheme="minorHAnsi" w:cstheme="minorHAnsi"/>
          <w:b/>
          <w:bCs/>
          <w:sz w:val="24"/>
        </w:rPr>
        <w:t xml:space="preserve">– </w:t>
      </w:r>
      <w:r w:rsidR="000C772A">
        <w:rPr>
          <w:rFonts w:asciiTheme="minorHAnsi" w:hAnsiTheme="minorHAnsi" w:cstheme="minorHAnsi"/>
          <w:b/>
          <w:bCs/>
          <w:sz w:val="24"/>
        </w:rPr>
        <w:t>What’s</w:t>
      </w:r>
      <w:r w:rsidRPr="00FB7AF9">
        <w:rPr>
          <w:rFonts w:asciiTheme="minorHAnsi" w:hAnsiTheme="minorHAnsi" w:cstheme="minorHAnsi"/>
          <w:b/>
          <w:bCs/>
          <w:sz w:val="24"/>
        </w:rPr>
        <w:t xml:space="preserve"> included </w:t>
      </w:r>
      <w:r w:rsidR="00265290" w:rsidRPr="00FB7AF9">
        <w:rPr>
          <w:rFonts w:asciiTheme="minorHAnsi" w:hAnsiTheme="minorHAnsi" w:cstheme="minorHAnsi"/>
          <w:b/>
          <w:bCs/>
          <w:sz w:val="24"/>
        </w:rPr>
        <w:t xml:space="preserve">with </w:t>
      </w:r>
      <w:r w:rsidR="0025618B">
        <w:rPr>
          <w:rFonts w:asciiTheme="minorHAnsi" w:hAnsiTheme="minorHAnsi" w:cstheme="minorHAnsi"/>
          <w:b/>
          <w:bCs/>
          <w:sz w:val="24"/>
        </w:rPr>
        <w:t xml:space="preserve">the </w:t>
      </w:r>
      <w:r w:rsidRPr="00FB7AF9">
        <w:rPr>
          <w:rFonts w:asciiTheme="minorHAnsi" w:hAnsiTheme="minorHAnsi" w:cstheme="minorHAnsi"/>
          <w:b/>
          <w:bCs/>
          <w:sz w:val="24"/>
        </w:rPr>
        <w:t>different versions</w:t>
      </w:r>
      <w:r w:rsidR="0070131F">
        <w:rPr>
          <w:rFonts w:asciiTheme="minorHAnsi" w:hAnsiTheme="minorHAnsi" w:cstheme="minorHAnsi"/>
          <w:b/>
          <w:bCs/>
          <w:sz w:val="24"/>
        </w:rPr>
        <w:t>?</w:t>
      </w:r>
    </w:p>
    <w:p w14:paraId="417F99D7" w14:textId="77777777" w:rsidR="006922E0" w:rsidRDefault="006922E0" w:rsidP="00FE31C9">
      <w:pPr>
        <w:ind w:left="-284"/>
        <w:rPr>
          <w:rFonts w:asciiTheme="minorHAnsi" w:hAnsiTheme="minorHAnsi" w:cstheme="minorHAnsi"/>
          <w:b/>
          <w:bCs/>
          <w:sz w:val="24"/>
        </w:rPr>
      </w:pPr>
    </w:p>
    <w:p w14:paraId="01B722AA" w14:textId="4393E9B7" w:rsidR="006922E0" w:rsidRDefault="006922E0" w:rsidP="00F31786">
      <w:pPr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528DC">
        <w:rPr>
          <w:rFonts w:asciiTheme="minorHAnsi" w:hAnsiTheme="minorHAnsi" w:cstheme="minorHAnsi"/>
          <w:sz w:val="22"/>
          <w:szCs w:val="22"/>
        </w:rPr>
        <w:t xml:space="preserve">Choose the version that’s right for you. </w:t>
      </w:r>
      <w:r w:rsidR="00650E90">
        <w:rPr>
          <w:rFonts w:asciiTheme="minorHAnsi" w:hAnsiTheme="minorHAnsi" w:cstheme="minorHAnsi"/>
          <w:sz w:val="22"/>
          <w:szCs w:val="22"/>
        </w:rPr>
        <w:t xml:space="preserve">The </w:t>
      </w:r>
      <w:r w:rsidRPr="003528DC">
        <w:rPr>
          <w:rFonts w:asciiTheme="minorHAnsi" w:hAnsiTheme="minorHAnsi" w:cstheme="minorHAnsi"/>
          <w:sz w:val="22"/>
          <w:szCs w:val="22"/>
        </w:rPr>
        <w:t xml:space="preserve">‘Lite’ </w:t>
      </w:r>
      <w:r w:rsidR="00650E90">
        <w:rPr>
          <w:rFonts w:asciiTheme="minorHAnsi" w:hAnsiTheme="minorHAnsi" w:cstheme="minorHAnsi"/>
          <w:sz w:val="22"/>
          <w:szCs w:val="22"/>
        </w:rPr>
        <w:t xml:space="preserve">version is the entry level if you have </w:t>
      </w:r>
      <w:r w:rsidRPr="003528DC">
        <w:rPr>
          <w:rFonts w:asciiTheme="minorHAnsi" w:hAnsiTheme="minorHAnsi" w:cstheme="minorHAnsi"/>
          <w:sz w:val="22"/>
          <w:szCs w:val="22"/>
        </w:rPr>
        <w:t>just a few employees or you are just starting out</w:t>
      </w:r>
      <w:r w:rsidR="00650E90">
        <w:rPr>
          <w:rFonts w:asciiTheme="minorHAnsi" w:hAnsiTheme="minorHAnsi" w:cstheme="minorHAnsi"/>
          <w:sz w:val="22"/>
          <w:szCs w:val="22"/>
        </w:rPr>
        <w:t>. The</w:t>
      </w:r>
      <w:r w:rsidR="00EC737C">
        <w:rPr>
          <w:rFonts w:asciiTheme="minorHAnsi" w:hAnsiTheme="minorHAnsi" w:cstheme="minorHAnsi"/>
          <w:sz w:val="22"/>
          <w:szCs w:val="22"/>
        </w:rPr>
        <w:t xml:space="preserve"> </w:t>
      </w:r>
      <w:r w:rsidR="002F4040">
        <w:rPr>
          <w:rFonts w:asciiTheme="minorHAnsi" w:hAnsiTheme="minorHAnsi" w:cstheme="minorHAnsi"/>
          <w:sz w:val="22"/>
          <w:szCs w:val="22"/>
        </w:rPr>
        <w:t>‘</w:t>
      </w:r>
      <w:r w:rsidR="00EC737C">
        <w:rPr>
          <w:rFonts w:asciiTheme="minorHAnsi" w:hAnsiTheme="minorHAnsi" w:cstheme="minorHAnsi"/>
          <w:sz w:val="22"/>
          <w:szCs w:val="22"/>
        </w:rPr>
        <w:t xml:space="preserve">Digital </w:t>
      </w:r>
      <w:r w:rsidR="002F4040">
        <w:rPr>
          <w:rFonts w:asciiTheme="minorHAnsi" w:hAnsiTheme="minorHAnsi" w:cstheme="minorHAnsi"/>
          <w:sz w:val="22"/>
          <w:szCs w:val="22"/>
        </w:rPr>
        <w:t>Handbook’</w:t>
      </w:r>
      <w:r w:rsidR="00EC737C">
        <w:rPr>
          <w:rFonts w:asciiTheme="minorHAnsi" w:hAnsiTheme="minorHAnsi" w:cstheme="minorHAnsi"/>
          <w:sz w:val="22"/>
          <w:szCs w:val="22"/>
        </w:rPr>
        <w:t xml:space="preserve"> </w:t>
      </w:r>
      <w:r w:rsidR="00650E90">
        <w:rPr>
          <w:rFonts w:asciiTheme="minorHAnsi" w:hAnsiTheme="minorHAnsi" w:cstheme="minorHAnsi"/>
          <w:sz w:val="22"/>
          <w:szCs w:val="22"/>
        </w:rPr>
        <w:t xml:space="preserve">is perfect if you already have an HRIS </w:t>
      </w:r>
      <w:r w:rsidR="002F4040">
        <w:rPr>
          <w:rFonts w:asciiTheme="minorHAnsi" w:hAnsiTheme="minorHAnsi" w:cstheme="minorHAnsi"/>
          <w:sz w:val="22"/>
          <w:szCs w:val="22"/>
        </w:rPr>
        <w:t xml:space="preserve">system </w:t>
      </w:r>
      <w:r w:rsidR="00BE6B45">
        <w:rPr>
          <w:rFonts w:asciiTheme="minorHAnsi" w:hAnsiTheme="minorHAnsi" w:cstheme="minorHAnsi"/>
          <w:sz w:val="22"/>
          <w:szCs w:val="22"/>
        </w:rPr>
        <w:t xml:space="preserve">but </w:t>
      </w:r>
      <w:r w:rsidR="00650E90">
        <w:rPr>
          <w:rFonts w:asciiTheme="minorHAnsi" w:hAnsiTheme="minorHAnsi" w:cstheme="minorHAnsi"/>
          <w:sz w:val="22"/>
          <w:szCs w:val="22"/>
        </w:rPr>
        <w:t xml:space="preserve">still have a ‘paper’ handbook. The </w:t>
      </w:r>
      <w:r w:rsidRPr="003528DC">
        <w:rPr>
          <w:rFonts w:asciiTheme="minorHAnsi" w:hAnsiTheme="minorHAnsi" w:cstheme="minorHAnsi"/>
          <w:sz w:val="22"/>
          <w:szCs w:val="22"/>
        </w:rPr>
        <w:t xml:space="preserve">‘Professional’ </w:t>
      </w:r>
      <w:r w:rsidR="00650E90">
        <w:rPr>
          <w:rFonts w:asciiTheme="minorHAnsi" w:hAnsiTheme="minorHAnsi" w:cstheme="minorHAnsi"/>
          <w:sz w:val="22"/>
          <w:szCs w:val="22"/>
        </w:rPr>
        <w:t xml:space="preserve">is </w:t>
      </w:r>
      <w:r w:rsidR="00BE6B45">
        <w:rPr>
          <w:rFonts w:asciiTheme="minorHAnsi" w:hAnsiTheme="minorHAnsi" w:cstheme="minorHAnsi"/>
          <w:sz w:val="22"/>
          <w:szCs w:val="22"/>
        </w:rPr>
        <w:t xml:space="preserve">our most popular version </w:t>
      </w:r>
      <w:r w:rsidR="004460A5">
        <w:rPr>
          <w:rFonts w:asciiTheme="minorHAnsi" w:hAnsiTheme="minorHAnsi" w:cstheme="minorHAnsi"/>
          <w:sz w:val="22"/>
          <w:szCs w:val="22"/>
        </w:rPr>
        <w:t xml:space="preserve">with a full suite of HR policies and full functionality. </w:t>
      </w:r>
    </w:p>
    <w:p w14:paraId="082D6110" w14:textId="77777777" w:rsidR="004460A5" w:rsidRPr="006922E0" w:rsidRDefault="004460A5" w:rsidP="00FE31C9">
      <w:pPr>
        <w:ind w:left="-284"/>
        <w:rPr>
          <w:rFonts w:asciiTheme="minorHAnsi" w:hAnsiTheme="minorHAnsi" w:cstheme="minorHAnsi"/>
          <w:sz w:val="18"/>
        </w:rPr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7104"/>
      </w:tblGrid>
      <w:tr w:rsidR="00671905" w14:paraId="274B3C0A" w14:textId="77777777" w:rsidTr="00FE31C9">
        <w:tc>
          <w:tcPr>
            <w:tcW w:w="7372" w:type="dxa"/>
          </w:tcPr>
          <w:p w14:paraId="16110C2B" w14:textId="0FADDB30" w:rsidR="00FE31C9" w:rsidRPr="00FE31C9" w:rsidRDefault="0025618B" w:rsidP="003E2425">
            <w:pPr>
              <w:ind w:left="35"/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</w:pPr>
            <w:r w:rsidRPr="00FE31C9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>FUNCTIONALITY AND FEATURES SUMMARY</w:t>
            </w:r>
            <w:r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>:</w:t>
            </w:r>
          </w:p>
        </w:tc>
        <w:tc>
          <w:tcPr>
            <w:tcW w:w="7104" w:type="dxa"/>
            <w:tcBorders>
              <w:left w:val="nil"/>
            </w:tcBorders>
          </w:tcPr>
          <w:p w14:paraId="270C8B5D" w14:textId="50B90CCE" w:rsidR="00671905" w:rsidRDefault="0025618B" w:rsidP="003A6CBA">
            <w:pPr>
              <w:ind w:left="-114"/>
              <w:rPr>
                <w:rFonts w:asciiTheme="minorHAnsi" w:hAnsiTheme="minorHAnsi" w:cstheme="minorHAnsi"/>
                <w:b/>
                <w:bCs/>
                <w:color w:val="7030A0"/>
                <w:sz w:val="24"/>
              </w:rPr>
            </w:pPr>
            <w:r w:rsidRPr="00FE31C9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  </w:t>
            </w:r>
            <w:r w:rsidRPr="00FE31C9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 </w:t>
            </w:r>
            <w:r w:rsidR="003A6CBA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  </w:t>
            </w:r>
            <w:r w:rsidR="005C62A0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 </w:t>
            </w:r>
            <w:r w:rsidRPr="00FE31C9">
              <w:rPr>
                <w:rFonts w:asciiTheme="minorHAnsi" w:hAnsiTheme="minorHAnsi" w:cstheme="minorHAnsi"/>
                <w:b/>
                <w:bCs/>
                <w:color w:val="5F2B7B"/>
                <w:sz w:val="24"/>
              </w:rPr>
              <w:t xml:space="preserve">CONTENT SUMMARY: </w:t>
            </w:r>
          </w:p>
        </w:tc>
      </w:tr>
    </w:tbl>
    <w:tbl>
      <w:tblPr>
        <w:tblStyle w:val="GridTable4-Accent5"/>
        <w:tblW w:w="14890" w:type="dxa"/>
        <w:tblInd w:w="-291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CellMar>
          <w:top w:w="11" w:type="dxa"/>
        </w:tblCellMar>
        <w:tblLook w:val="04A0" w:firstRow="1" w:lastRow="0" w:firstColumn="1" w:lastColumn="0" w:noHBand="0" w:noVBand="1"/>
      </w:tblPr>
      <w:tblGrid>
        <w:gridCol w:w="3123"/>
        <w:gridCol w:w="1560"/>
        <w:gridCol w:w="1275"/>
        <w:gridCol w:w="1419"/>
        <w:gridCol w:w="282"/>
        <w:gridCol w:w="2976"/>
        <w:gridCol w:w="1560"/>
        <w:gridCol w:w="1276"/>
        <w:gridCol w:w="1419"/>
      </w:tblGrid>
      <w:tr w:rsidR="00630076" w:rsidRPr="00427B64" w14:paraId="2B9EF787" w14:textId="77777777" w:rsidTr="003A6C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5F2B7B"/>
            <w:tcMar>
              <w:left w:w="113" w:type="dxa"/>
              <w:right w:w="28" w:type="dxa"/>
            </w:tcMar>
            <w:vAlign w:val="center"/>
          </w:tcPr>
          <w:p w14:paraId="45F706E0" w14:textId="58E106A7" w:rsidR="00630076" w:rsidRPr="006F4D07" w:rsidRDefault="00630076" w:rsidP="00630076">
            <w:pPr>
              <w:ind w:left="-393" w:firstLine="393"/>
              <w:rPr>
                <w:rFonts w:asciiTheme="minorHAnsi" w:hAnsiTheme="minorHAnsi" w:cstheme="minorHAnsi"/>
                <w:b w:val="0"/>
                <w:bCs w:val="0"/>
                <w:sz w:val="20"/>
                <w:szCs w:val="21"/>
              </w:rPr>
            </w:pPr>
            <w:r w:rsidRPr="006F4D07">
              <w:rPr>
                <w:rFonts w:asciiTheme="minorHAnsi" w:hAnsiTheme="minorHAnsi" w:cstheme="minorHAnsi"/>
                <w:sz w:val="20"/>
                <w:szCs w:val="21"/>
              </w:rPr>
              <w:t>FUNCTIONALITY &amp; FEATURES</w:t>
            </w:r>
          </w:p>
        </w:tc>
        <w:tc>
          <w:tcPr>
            <w:tcW w:w="156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5EF8F6C2" w14:textId="662D2DC6" w:rsidR="00630076" w:rsidRPr="006F4D07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1"/>
              </w:rPr>
            </w:pPr>
            <w:r w:rsidRPr="006F4D07">
              <w:rPr>
                <w:rFonts w:asciiTheme="minorHAnsi" w:hAnsiTheme="minorHAnsi" w:cstheme="minorHAnsi"/>
                <w:sz w:val="20"/>
                <w:szCs w:val="21"/>
              </w:rPr>
              <w:t>PROFESSIONAL</w:t>
            </w:r>
            <w:r>
              <w:rPr>
                <w:rFonts w:asciiTheme="minorHAnsi" w:hAnsiTheme="minorHAnsi" w:cstheme="minorHAnsi"/>
                <w:sz w:val="20"/>
                <w:szCs w:val="21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6305B808" w14:textId="2ABC9EE4" w:rsidR="00630076" w:rsidRPr="006F4D07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1"/>
              </w:rPr>
            </w:pPr>
            <w:r w:rsidRPr="006F4D07">
              <w:rPr>
                <w:rFonts w:asciiTheme="minorHAnsi" w:hAnsiTheme="minorHAnsi" w:cstheme="minorHAnsi"/>
                <w:sz w:val="20"/>
                <w:szCs w:val="21"/>
              </w:rPr>
              <w:t>LITE</w:t>
            </w:r>
          </w:p>
        </w:tc>
        <w:tc>
          <w:tcPr>
            <w:tcW w:w="141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101F4C7E" w14:textId="35131842" w:rsidR="00630076" w:rsidRPr="006F4D07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1"/>
              </w:rPr>
              <w:t>DIGITAL HANDBOOK</w:t>
            </w:r>
          </w:p>
        </w:tc>
        <w:tc>
          <w:tcPr>
            <w:tcW w:w="282" w:type="dxa"/>
            <w:tcBorders>
              <w:top w:val="nil"/>
              <w:left w:val="single" w:sz="2" w:space="0" w:color="FFFFFF"/>
              <w:bottom w:val="nil"/>
              <w:right w:val="single" w:sz="2" w:space="0" w:color="FFFFFF"/>
            </w:tcBorders>
            <w:shd w:val="clear" w:color="auto" w:fill="auto"/>
          </w:tcPr>
          <w:p w14:paraId="5809839F" w14:textId="7829B019" w:rsidR="00630076" w:rsidRPr="00427B64" w:rsidRDefault="00630076" w:rsidP="006300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Cs w:val="21"/>
              </w:rPr>
              <w:t xml:space="preserve">  </w:t>
            </w:r>
          </w:p>
        </w:tc>
        <w:tc>
          <w:tcPr>
            <w:tcW w:w="29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5F2B7B"/>
            <w:vAlign w:val="center"/>
          </w:tcPr>
          <w:p w14:paraId="250F4D1A" w14:textId="3A0F12F3" w:rsidR="00630076" w:rsidRPr="005F1031" w:rsidRDefault="00630076" w:rsidP="00630076">
            <w:pPr>
              <w:ind w:left="-393" w:firstLine="39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1"/>
              </w:rPr>
              <w:t>CONTENT</w:t>
            </w:r>
          </w:p>
        </w:tc>
        <w:tc>
          <w:tcPr>
            <w:tcW w:w="156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1DACB24E" w14:textId="6E41F731" w:rsidR="00630076" w:rsidRPr="00427B64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6F4D07">
              <w:rPr>
                <w:rFonts w:asciiTheme="minorHAnsi" w:hAnsiTheme="minorHAnsi" w:cstheme="minorHAnsi"/>
                <w:sz w:val="20"/>
                <w:szCs w:val="21"/>
              </w:rPr>
              <w:t>PROFESSIONAL</w:t>
            </w:r>
            <w:r>
              <w:rPr>
                <w:rFonts w:asciiTheme="minorHAnsi" w:hAnsiTheme="minorHAnsi" w:cstheme="minorHAnsi"/>
                <w:sz w:val="20"/>
                <w:szCs w:val="21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7A435D37" w14:textId="6C58D14F" w:rsidR="00630076" w:rsidRPr="00427B64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6F4D07">
              <w:rPr>
                <w:rFonts w:asciiTheme="minorHAnsi" w:hAnsiTheme="minorHAnsi" w:cstheme="minorHAnsi"/>
                <w:sz w:val="20"/>
                <w:szCs w:val="21"/>
              </w:rPr>
              <w:t>LITE</w:t>
            </w:r>
          </w:p>
        </w:tc>
        <w:tc>
          <w:tcPr>
            <w:tcW w:w="141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31849B" w:themeFill="accent5" w:themeFillShade="BF"/>
            <w:tcMar>
              <w:left w:w="28" w:type="dxa"/>
              <w:right w:w="28" w:type="dxa"/>
            </w:tcMar>
            <w:vAlign w:val="center"/>
          </w:tcPr>
          <w:p w14:paraId="05410D11" w14:textId="1247B3CF" w:rsidR="00630076" w:rsidRPr="00427B64" w:rsidRDefault="00630076" w:rsidP="0063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1"/>
              </w:rPr>
              <w:t>DIGITAL HANDBOOK</w:t>
            </w:r>
          </w:p>
        </w:tc>
      </w:tr>
      <w:tr w:rsidR="00527AD3" w:rsidRPr="00427B64" w14:paraId="3C6F967C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7CED5AC7" w14:textId="614FA5DA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Branded Portal</w:t>
            </w:r>
          </w:p>
        </w:tc>
        <w:tc>
          <w:tcPr>
            <w:tcW w:w="1560" w:type="dxa"/>
            <w:shd w:val="clear" w:color="auto" w:fill="DAEEF3"/>
          </w:tcPr>
          <w:p w14:paraId="76B6DBD1" w14:textId="6B92B5C8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6870B6A0" w14:textId="544803F7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601BE180" w14:textId="5EACD28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282" w:type="dxa"/>
            <w:shd w:val="clear" w:color="auto" w:fill="auto"/>
          </w:tcPr>
          <w:p w14:paraId="4E503737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2976" w:type="dxa"/>
            <w:tcBorders>
              <w:right w:val="nil"/>
            </w:tcBorders>
            <w:shd w:val="clear" w:color="auto" w:fill="E5DFEC" w:themeFill="accent4" w:themeFillTint="33"/>
          </w:tcPr>
          <w:p w14:paraId="075855BE" w14:textId="03D38FEF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427B64">
              <w:rPr>
                <w:rFonts w:asciiTheme="minorHAnsi" w:hAnsiTheme="minorHAnsi" w:cstheme="minorHAnsi"/>
                <w:b/>
                <w:bCs/>
                <w:szCs w:val="21"/>
              </w:rPr>
              <w:t>Employee Handbook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center"/>
          </w:tcPr>
          <w:p w14:paraId="24ECBE3D" w14:textId="1F61D5EB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center"/>
          </w:tcPr>
          <w:p w14:paraId="693FC4C2" w14:textId="77777777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tcBorders>
              <w:left w:val="nil"/>
            </w:tcBorders>
            <w:shd w:val="clear" w:color="auto" w:fill="E5DFEC" w:themeFill="accent4" w:themeFillTint="33"/>
            <w:vAlign w:val="center"/>
          </w:tcPr>
          <w:p w14:paraId="294AFA43" w14:textId="359D292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</w:tr>
      <w:tr w:rsidR="00527AD3" w:rsidRPr="00427B64" w14:paraId="6FA9254F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0E32C270" w14:textId="53CDFB04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Tailored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C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ontent</w:t>
            </w:r>
          </w:p>
        </w:tc>
        <w:tc>
          <w:tcPr>
            <w:tcW w:w="1560" w:type="dxa"/>
            <w:shd w:val="clear" w:color="auto" w:fill="DAEEF3"/>
          </w:tcPr>
          <w:p w14:paraId="3A10E317" w14:textId="160B24C4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06C75FE6" w14:textId="69C4327A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34E4C6CB" w14:textId="36A7B7CC" w:rsidR="00527AD3" w:rsidRPr="00427B64" w:rsidRDefault="00AF2D3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282" w:type="dxa"/>
          </w:tcPr>
          <w:p w14:paraId="5437462E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152B8722" w14:textId="1490D908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Codes of </w:t>
            </w:r>
            <w:r>
              <w:rPr>
                <w:rFonts w:asciiTheme="minorHAnsi" w:hAnsiTheme="minorHAnsi" w:cstheme="minorHAnsi"/>
                <w:szCs w:val="21"/>
              </w:rPr>
              <w:t>C</w:t>
            </w:r>
            <w:r w:rsidRPr="00427B64">
              <w:rPr>
                <w:rFonts w:asciiTheme="minorHAnsi" w:hAnsiTheme="minorHAnsi" w:cstheme="minorHAnsi"/>
                <w:szCs w:val="21"/>
              </w:rPr>
              <w:t>onduct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47AB20A1" w14:textId="71BBF38F" w:rsidR="00527AD3" w:rsidRPr="007E3775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0004C859" w14:textId="44D6C50A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bottom"/>
          </w:tcPr>
          <w:p w14:paraId="0B0F93E3" w14:textId="5051339E" w:rsidR="00527AD3" w:rsidRPr="00427B64" w:rsidRDefault="00D949FE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03A3FEEA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1EA4DF4C" w14:textId="20860142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Ongoing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U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pdates </w:t>
            </w:r>
            <w:r w:rsidR="00D60DD0">
              <w:rPr>
                <w:rFonts w:asciiTheme="minorHAnsi" w:hAnsiTheme="minorHAnsi" w:cstheme="minorHAnsi"/>
                <w:b w:val="0"/>
                <w:bCs w:val="0"/>
                <w:szCs w:val="21"/>
              </w:rPr>
              <w:t>to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C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ontent</w:t>
            </w:r>
          </w:p>
        </w:tc>
        <w:tc>
          <w:tcPr>
            <w:tcW w:w="1560" w:type="dxa"/>
            <w:shd w:val="clear" w:color="auto" w:fill="DAEEF3"/>
          </w:tcPr>
          <w:p w14:paraId="36172FD1" w14:textId="0B47B61F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32922A29" w14:textId="237582F8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106730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</w:tcPr>
          <w:p w14:paraId="2C683A71" w14:textId="02AA6556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CA5DA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282" w:type="dxa"/>
            <w:shd w:val="clear" w:color="auto" w:fill="auto"/>
          </w:tcPr>
          <w:p w14:paraId="09285CCB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3596C8D5" w14:textId="030944BC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>Holiday</w:t>
            </w:r>
            <w:r w:rsidR="00D60DD0">
              <w:rPr>
                <w:rFonts w:asciiTheme="minorHAnsi" w:hAnsiTheme="minorHAnsi" w:cstheme="minorHAnsi"/>
                <w:szCs w:val="21"/>
              </w:rPr>
              <w:t>s</w:t>
            </w:r>
            <w:r w:rsidR="00DE79A2">
              <w:rPr>
                <w:rFonts w:asciiTheme="minorHAnsi" w:hAnsiTheme="minorHAnsi" w:cstheme="minorHAnsi"/>
                <w:szCs w:val="21"/>
              </w:rPr>
              <w:t xml:space="preserve"> Policy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74A36DAA" w14:textId="5FC018F3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3CB30E3D" w14:textId="28259520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bottom"/>
          </w:tcPr>
          <w:p w14:paraId="3C362130" w14:textId="56360672" w:rsidR="00527AD3" w:rsidRPr="00427B64" w:rsidRDefault="00D949FE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52DB65E3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18F10272" w14:textId="0E9CADEB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Notifications</w:t>
            </w:r>
          </w:p>
        </w:tc>
        <w:tc>
          <w:tcPr>
            <w:tcW w:w="1560" w:type="dxa"/>
            <w:shd w:val="clear" w:color="auto" w:fill="DAEEF3"/>
          </w:tcPr>
          <w:p w14:paraId="70F7813E" w14:textId="371B812C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62261059" w14:textId="0E2F7CF8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106730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</w:tcPr>
          <w:p w14:paraId="694E04AA" w14:textId="17ACBA2C" w:rsidR="00527AD3" w:rsidRPr="00427B64" w:rsidRDefault="00AF704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  <w:r>
              <w:rPr>
                <w:rFonts w:asciiTheme="minorHAnsi" w:hAnsiTheme="minorHAnsi" w:cstheme="minorHAnsi"/>
                <w:b/>
                <w:szCs w:val="21"/>
              </w:rPr>
              <w:t xml:space="preserve"> </w:t>
            </w:r>
            <w:r w:rsidRPr="00D60DD0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r w:rsidR="002239F8">
              <w:rPr>
                <w:rFonts w:asciiTheme="minorHAnsi" w:hAnsiTheme="minorHAnsi" w:cstheme="minorHAnsi"/>
                <w:bCs/>
                <w:sz w:val="16"/>
                <w:szCs w:val="16"/>
              </w:rPr>
              <w:t>limited</w:t>
            </w:r>
            <w:r w:rsidRPr="00D60DD0"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</w:tc>
        <w:tc>
          <w:tcPr>
            <w:tcW w:w="282" w:type="dxa"/>
          </w:tcPr>
          <w:p w14:paraId="00AB1EBF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tcBorders>
              <w:bottom w:val="single" w:sz="2" w:space="0" w:color="FFFFFF" w:themeColor="background1"/>
            </w:tcBorders>
            <w:shd w:val="clear" w:color="auto" w:fill="E5DFEC" w:themeFill="accent4" w:themeFillTint="33"/>
          </w:tcPr>
          <w:p w14:paraId="7115E1E5" w14:textId="4D11846C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Absence and </w:t>
            </w:r>
            <w:r w:rsidR="00630076">
              <w:rPr>
                <w:rFonts w:asciiTheme="minorHAnsi" w:hAnsiTheme="minorHAnsi" w:cstheme="minorHAnsi"/>
                <w:szCs w:val="21"/>
              </w:rPr>
              <w:t>N</w:t>
            </w:r>
            <w:r w:rsidRPr="00427B64">
              <w:rPr>
                <w:rFonts w:asciiTheme="minorHAnsi" w:hAnsiTheme="minorHAnsi" w:cstheme="minorHAnsi"/>
                <w:szCs w:val="21"/>
              </w:rPr>
              <w:t>otification</w:t>
            </w:r>
          </w:p>
        </w:tc>
        <w:tc>
          <w:tcPr>
            <w:tcW w:w="1560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6F87FCDC" w14:textId="33B69B47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4EFC68B3" w14:textId="0540F5E2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444980B5" w14:textId="71A21947" w:rsidR="00527AD3" w:rsidRPr="00427B64" w:rsidRDefault="00D949FE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03863C8B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588AE41F" w14:textId="6786BAD4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Holiday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M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anagement</w:t>
            </w:r>
            <w:r w:rsidR="00466CB2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System</w:t>
            </w:r>
          </w:p>
        </w:tc>
        <w:tc>
          <w:tcPr>
            <w:tcW w:w="1560" w:type="dxa"/>
            <w:shd w:val="clear" w:color="auto" w:fill="DAEEF3"/>
          </w:tcPr>
          <w:p w14:paraId="635E5220" w14:textId="03C9D705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34817FCD" w14:textId="7CDBD40B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106730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67109DB5" w14:textId="26D15228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579B5671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2976" w:type="dxa"/>
            <w:tcBorders>
              <w:right w:val="nil"/>
            </w:tcBorders>
            <w:shd w:val="clear" w:color="auto" w:fill="E5DFEC" w:themeFill="accent4" w:themeFillTint="33"/>
          </w:tcPr>
          <w:p w14:paraId="037F187A" w14:textId="0DD4E935" w:rsidR="00527AD3" w:rsidRPr="00427B64" w:rsidRDefault="008D4F1F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Cs w:val="21"/>
              </w:rPr>
              <w:t xml:space="preserve">Core </w:t>
            </w:r>
            <w:r w:rsidR="00527AD3" w:rsidRPr="00427B64">
              <w:rPr>
                <w:rFonts w:asciiTheme="minorHAnsi" w:hAnsiTheme="minorHAnsi" w:cstheme="minorHAnsi"/>
                <w:b/>
                <w:bCs/>
                <w:szCs w:val="21"/>
              </w:rPr>
              <w:t xml:space="preserve">HR Policies 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bottom"/>
          </w:tcPr>
          <w:p w14:paraId="3DDAAD21" w14:textId="7CFB1C4B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bottom"/>
          </w:tcPr>
          <w:p w14:paraId="0930964B" w14:textId="48796314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tcBorders>
              <w:left w:val="nil"/>
            </w:tcBorders>
            <w:shd w:val="clear" w:color="auto" w:fill="E5DFEC" w:themeFill="accent4" w:themeFillTint="33"/>
            <w:vAlign w:val="bottom"/>
          </w:tcPr>
          <w:p w14:paraId="280283C7" w14:textId="73DADD97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</w:tr>
      <w:tr w:rsidR="00527AD3" w:rsidRPr="00427B64" w14:paraId="071A65D2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64DF0E0D" w14:textId="640B8322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Employee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D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atabase</w:t>
            </w:r>
          </w:p>
        </w:tc>
        <w:tc>
          <w:tcPr>
            <w:tcW w:w="1560" w:type="dxa"/>
            <w:shd w:val="clear" w:color="auto" w:fill="DAEEF3"/>
          </w:tcPr>
          <w:p w14:paraId="5C2AEB41" w14:textId="00C9FD4C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758FF0FB" w14:textId="288D6845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106730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2E1CBB41" w14:textId="47498838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03F9B56D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1F488003" w14:textId="2CED558B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>Equal Opportunities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3B63ACEF" w14:textId="7E8BBA36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79EE2F5A" w14:textId="5BA8C1A8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A0593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bottom"/>
          </w:tcPr>
          <w:p w14:paraId="419B8A6E" w14:textId="2D8AE965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3B6A03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2054174A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0154B8D7" w14:textId="379B5F7D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Announcements</w:t>
            </w:r>
          </w:p>
        </w:tc>
        <w:tc>
          <w:tcPr>
            <w:tcW w:w="1560" w:type="dxa"/>
            <w:shd w:val="clear" w:color="auto" w:fill="DAEEF3"/>
          </w:tcPr>
          <w:p w14:paraId="2A43CBE6" w14:textId="5EBBE419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05F20E73" w14:textId="58FEC30E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106730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3221133A" w14:textId="19B87D24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45A56EFA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39EB782B" w14:textId="196DB098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Cs w:val="21"/>
              </w:rPr>
              <w:t>Bullying and Harassment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196DCE85" w14:textId="4200792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24988BA6" w14:textId="0A64B511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A0593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bottom"/>
          </w:tcPr>
          <w:p w14:paraId="0B323626" w14:textId="41131476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3B6A03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D60DD0" w:rsidRPr="00427B64" w14:paraId="436D6CF9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4912B3CB" w14:textId="5BC08384" w:rsidR="00D60DD0" w:rsidRPr="00D60DD0" w:rsidRDefault="00D60DD0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Online Forms</w:t>
            </w:r>
          </w:p>
        </w:tc>
        <w:tc>
          <w:tcPr>
            <w:tcW w:w="1560" w:type="dxa"/>
            <w:shd w:val="clear" w:color="auto" w:fill="DAEEF3"/>
          </w:tcPr>
          <w:p w14:paraId="6D8843AB" w14:textId="48A8C6C2" w:rsidR="00D60DD0" w:rsidRPr="00F25CFA" w:rsidRDefault="00D60DD0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</w:tcPr>
          <w:p w14:paraId="1F98D78E" w14:textId="4B6B3F9D" w:rsidR="00D60DD0" w:rsidRPr="00106730" w:rsidRDefault="00D60DD0" w:rsidP="00EF3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  <w:r>
              <w:rPr>
                <w:rFonts w:asciiTheme="minorHAnsi" w:hAnsiTheme="minorHAnsi" w:cstheme="minorHAnsi"/>
                <w:b/>
                <w:szCs w:val="21"/>
              </w:rPr>
              <w:t xml:space="preserve"> </w:t>
            </w:r>
            <w:r w:rsidRPr="00D60DD0">
              <w:rPr>
                <w:rFonts w:asciiTheme="minorHAnsi" w:hAnsiTheme="minorHAnsi" w:cstheme="minorHAnsi"/>
                <w:bCs/>
                <w:sz w:val="16"/>
                <w:szCs w:val="16"/>
              </w:rPr>
              <w:t>(some)</w:t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459233BC" w14:textId="4BC0F12E" w:rsidR="00D60DD0" w:rsidRPr="00022BA8" w:rsidRDefault="00D60DD0" w:rsidP="00D75D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  <w:r>
              <w:rPr>
                <w:rFonts w:asciiTheme="minorHAnsi" w:hAnsiTheme="minorHAnsi" w:cstheme="minorHAnsi"/>
                <w:b/>
                <w:szCs w:val="21"/>
              </w:rPr>
              <w:t xml:space="preserve"> </w:t>
            </w:r>
            <w:r w:rsidRPr="00D60DD0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r w:rsidR="007B4858">
              <w:rPr>
                <w:rFonts w:asciiTheme="minorHAnsi" w:hAnsiTheme="minorHAnsi" w:cstheme="minorHAnsi"/>
                <w:bCs/>
                <w:sz w:val="16"/>
                <w:szCs w:val="16"/>
              </w:rPr>
              <w:t>limited</w:t>
            </w:r>
            <w:r w:rsidRPr="00D60DD0">
              <w:rPr>
                <w:rFonts w:asciiTheme="minorHAnsi" w:hAnsiTheme="minorHAnsi" w:cstheme="minorHAnsi"/>
                <w:bCs/>
                <w:sz w:val="16"/>
                <w:szCs w:val="16"/>
              </w:rPr>
              <w:t>)</w:t>
            </w:r>
          </w:p>
        </w:tc>
        <w:tc>
          <w:tcPr>
            <w:tcW w:w="282" w:type="dxa"/>
          </w:tcPr>
          <w:p w14:paraId="14D78246" w14:textId="77777777" w:rsidR="00D60DD0" w:rsidRPr="00427B64" w:rsidRDefault="00D60DD0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2AAD7C24" w14:textId="11FDEB29" w:rsidR="00D60DD0" w:rsidRDefault="00D60DD0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Cs w:val="21"/>
              </w:rPr>
              <w:t xml:space="preserve">Sexual Harassment 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5C803A35" w14:textId="29056781" w:rsidR="00D60DD0" w:rsidRPr="00022BA8" w:rsidRDefault="00D60DD0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3E45E7E2" w14:textId="4F608A0B" w:rsidR="00D60DD0" w:rsidRPr="00A0593F" w:rsidRDefault="00D60DD0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bottom"/>
          </w:tcPr>
          <w:p w14:paraId="1ADDA0C5" w14:textId="6E9D56EC" w:rsidR="00D60DD0" w:rsidRPr="003B6A03" w:rsidRDefault="00D60DD0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A0593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42A35AF7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02665029" w14:textId="67CC1E17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Online Induction</w:t>
            </w:r>
          </w:p>
        </w:tc>
        <w:tc>
          <w:tcPr>
            <w:tcW w:w="1560" w:type="dxa"/>
            <w:shd w:val="clear" w:color="auto" w:fill="DAEEF3"/>
          </w:tcPr>
          <w:p w14:paraId="2A1DE899" w14:textId="2037DD4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5870F5CC" w14:textId="5567D09F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00927725" w14:textId="6AFBB551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54E2B009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0DF1665D" w14:textId="303480B4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Disciplinary </w:t>
            </w:r>
            <w:r>
              <w:rPr>
                <w:rFonts w:asciiTheme="minorHAnsi" w:hAnsiTheme="minorHAnsi" w:cstheme="minorHAnsi"/>
                <w:szCs w:val="21"/>
              </w:rPr>
              <w:t>P</w:t>
            </w:r>
            <w:r w:rsidRPr="00427B64">
              <w:rPr>
                <w:rFonts w:asciiTheme="minorHAnsi" w:hAnsiTheme="minorHAnsi" w:cstheme="minorHAnsi"/>
                <w:szCs w:val="21"/>
              </w:rPr>
              <w:t>rocedure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00F0BFCD" w14:textId="15D51CF3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2EFADB6D" w14:textId="239C0ACE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A0593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bottom"/>
          </w:tcPr>
          <w:p w14:paraId="68C0AC6A" w14:textId="72B0BF23" w:rsidR="00527AD3" w:rsidRPr="00427B64" w:rsidRDefault="00D949FE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4A30A1DC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56998358" w14:textId="293A8DCE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Reports</w:t>
            </w:r>
          </w:p>
        </w:tc>
        <w:tc>
          <w:tcPr>
            <w:tcW w:w="1560" w:type="dxa"/>
            <w:shd w:val="clear" w:color="auto" w:fill="DAEEF3"/>
          </w:tcPr>
          <w:p w14:paraId="5A50BD94" w14:textId="4323524E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6685C535" w14:textId="44CC144E" w:rsidR="00527AD3" w:rsidRPr="00643FFD" w:rsidRDefault="00643FFD" w:rsidP="00643FF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1"/>
              </w:rPr>
            </w:pPr>
            <w:r w:rsidRPr="00643FFD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  <w:r w:rsidRPr="00643FFD">
              <w:rPr>
                <w:rFonts w:asciiTheme="minorHAnsi" w:hAnsiTheme="minorHAnsi" w:cstheme="minorHAnsi"/>
                <w:bCs/>
                <w:szCs w:val="21"/>
              </w:rPr>
              <w:t xml:space="preserve"> </w:t>
            </w:r>
            <w:r w:rsidRPr="00643FFD">
              <w:rPr>
                <w:rFonts w:asciiTheme="minorHAnsi" w:hAnsiTheme="minorHAnsi" w:cstheme="minorHAnsi"/>
                <w:bCs/>
                <w:sz w:val="16"/>
                <w:szCs w:val="16"/>
              </w:rPr>
              <w:t>(some)</w:t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34EB786B" w14:textId="4DE07B7A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5D083739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48776581" w14:textId="43AD0173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Grievance </w:t>
            </w:r>
            <w:r>
              <w:rPr>
                <w:rFonts w:asciiTheme="minorHAnsi" w:hAnsiTheme="minorHAnsi" w:cstheme="minorHAnsi"/>
                <w:szCs w:val="21"/>
              </w:rPr>
              <w:t>P</w:t>
            </w:r>
            <w:r w:rsidRPr="00427B64">
              <w:rPr>
                <w:rFonts w:asciiTheme="minorHAnsi" w:hAnsiTheme="minorHAnsi" w:cstheme="minorHAnsi"/>
                <w:szCs w:val="21"/>
              </w:rPr>
              <w:t>rocedure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277DEE64" w14:textId="143907CD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252F34B7" w14:textId="21A7C47C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A0593F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bottom"/>
          </w:tcPr>
          <w:p w14:paraId="1F0627C6" w14:textId="01A195C8" w:rsidR="00527AD3" w:rsidRPr="00427B64" w:rsidRDefault="00D949FE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74B7F3BA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3D696C3E" w14:textId="759BEE6E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Equal Ops </w:t>
            </w:r>
            <w:r w:rsidR="0050088D">
              <w:rPr>
                <w:rFonts w:asciiTheme="minorHAnsi" w:hAnsiTheme="minorHAnsi" w:cstheme="minorHAnsi"/>
                <w:b w:val="0"/>
                <w:bCs w:val="0"/>
                <w:szCs w:val="21"/>
              </w:rPr>
              <w:t>Guidance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Video</w:t>
            </w:r>
          </w:p>
        </w:tc>
        <w:tc>
          <w:tcPr>
            <w:tcW w:w="1560" w:type="dxa"/>
            <w:shd w:val="clear" w:color="auto" w:fill="DAEEF3"/>
          </w:tcPr>
          <w:p w14:paraId="106A677C" w14:textId="4673AFDF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5D10B52B" w14:textId="65CD0413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65032A81" w14:textId="799838B4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43B090D3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458288AE" w14:textId="138221B5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</w:pPr>
            <w:r w:rsidRPr="00427B64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 xml:space="preserve">+ </w:t>
            </w:r>
            <w:r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20</w:t>
            </w:r>
            <w:r w:rsidRPr="00427B64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 xml:space="preserve"> HR Policies</w:t>
            </w:r>
            <w:r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*</w:t>
            </w:r>
            <w:r w:rsidR="006B6A28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*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3BC251AE" w14:textId="1F80E80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28C44B37" w14:textId="7500DCE9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bottom"/>
          </w:tcPr>
          <w:p w14:paraId="0D865001" w14:textId="2EFBDB12" w:rsidR="00527AD3" w:rsidRPr="00427B64" w:rsidRDefault="00D949FE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67FFD8D0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3081678A" w14:textId="1C9B5478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GDPR </w:t>
            </w:r>
            <w:r w:rsidR="0050088D">
              <w:rPr>
                <w:rFonts w:asciiTheme="minorHAnsi" w:hAnsiTheme="minorHAnsi" w:cstheme="minorHAnsi"/>
                <w:b w:val="0"/>
                <w:bCs w:val="0"/>
                <w:szCs w:val="21"/>
              </w:rPr>
              <w:t>Guidance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Video</w:t>
            </w:r>
          </w:p>
        </w:tc>
        <w:tc>
          <w:tcPr>
            <w:tcW w:w="1560" w:type="dxa"/>
            <w:shd w:val="clear" w:color="auto" w:fill="DAEEF3"/>
          </w:tcPr>
          <w:p w14:paraId="6F6DED0D" w14:textId="37B68959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672BF658" w14:textId="3A021D9E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1C967A18" w14:textId="37EDD49B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04645750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tcBorders>
              <w:bottom w:val="single" w:sz="2" w:space="0" w:color="FFFFFF" w:themeColor="background1"/>
            </w:tcBorders>
            <w:shd w:val="clear" w:color="auto" w:fill="E5DFEC" w:themeFill="accent4" w:themeFillTint="33"/>
          </w:tcPr>
          <w:p w14:paraId="53D6A251" w14:textId="2F41C29C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</w:pPr>
            <w:r w:rsidRPr="00427B64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 xml:space="preserve">+ </w:t>
            </w:r>
            <w:r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1</w:t>
            </w:r>
            <w:r w:rsidR="00A53ED5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2</w:t>
            </w:r>
            <w:r w:rsidRPr="00427B64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Family Policies*</w:t>
            </w:r>
            <w:r w:rsidR="006B6A28">
              <w:rPr>
                <w:rFonts w:asciiTheme="minorHAnsi" w:hAnsiTheme="minorHAnsi" w:cstheme="minorHAnsi"/>
                <w:b/>
                <w:bCs/>
                <w:color w:val="7030A0"/>
                <w:szCs w:val="21"/>
              </w:rPr>
              <w:t>*</w:t>
            </w:r>
          </w:p>
        </w:tc>
        <w:tc>
          <w:tcPr>
            <w:tcW w:w="1560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6C1DCEB8" w14:textId="5E906A70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4E906C1E" w14:textId="503F8D93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tcBorders>
              <w:bottom w:val="single" w:sz="2" w:space="0" w:color="FFFFFF" w:themeColor="background1"/>
            </w:tcBorders>
            <w:shd w:val="clear" w:color="auto" w:fill="DAEEF3"/>
            <w:vAlign w:val="bottom"/>
          </w:tcPr>
          <w:p w14:paraId="15909DBB" w14:textId="44AAC83F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</w:tr>
      <w:tr w:rsidR="00527AD3" w:rsidRPr="00427B64" w14:paraId="7D5047D7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3DC47A69" w14:textId="2D63C89A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Whist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le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blowers </w:t>
            </w:r>
            <w:r w:rsidR="0050088D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Guidance </w:t>
            </w:r>
            <w:r w:rsidR="00630076">
              <w:rPr>
                <w:rFonts w:asciiTheme="minorHAnsi" w:hAnsiTheme="minorHAnsi" w:cstheme="minorHAnsi"/>
                <w:b w:val="0"/>
                <w:bCs w:val="0"/>
                <w:szCs w:val="21"/>
              </w:rPr>
              <w:t>Video</w:t>
            </w:r>
          </w:p>
        </w:tc>
        <w:tc>
          <w:tcPr>
            <w:tcW w:w="1560" w:type="dxa"/>
            <w:shd w:val="clear" w:color="auto" w:fill="DAEEF3"/>
          </w:tcPr>
          <w:p w14:paraId="3598D999" w14:textId="740E0502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43E0990D" w14:textId="3B2A434B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1A5C52BA" w14:textId="5F647966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0AA79C8E" w14:textId="77777777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2976" w:type="dxa"/>
            <w:tcBorders>
              <w:right w:val="nil"/>
            </w:tcBorders>
            <w:shd w:val="clear" w:color="auto" w:fill="E5DFEC" w:themeFill="accent4" w:themeFillTint="33"/>
          </w:tcPr>
          <w:p w14:paraId="62DE7C97" w14:textId="6F70AF00" w:rsidR="00527AD3" w:rsidRPr="00427B64" w:rsidRDefault="00527AD3" w:rsidP="00527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427B64">
              <w:rPr>
                <w:rFonts w:asciiTheme="minorHAnsi" w:hAnsiTheme="minorHAnsi" w:cstheme="minorHAnsi"/>
                <w:b/>
                <w:bCs/>
                <w:szCs w:val="21"/>
              </w:rPr>
              <w:t xml:space="preserve">Wellbeing Content 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bottom"/>
          </w:tcPr>
          <w:p w14:paraId="0C5E9097" w14:textId="2A542101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E5DFEC" w:themeFill="accent4" w:themeFillTint="33"/>
            <w:vAlign w:val="bottom"/>
          </w:tcPr>
          <w:p w14:paraId="22DD9B44" w14:textId="2731E6FF" w:rsidR="00527AD3" w:rsidRPr="00427B64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tcBorders>
              <w:left w:val="nil"/>
            </w:tcBorders>
            <w:shd w:val="clear" w:color="auto" w:fill="E5DFEC" w:themeFill="accent4" w:themeFillTint="33"/>
            <w:vAlign w:val="bottom"/>
          </w:tcPr>
          <w:p w14:paraId="2A9A5233" w14:textId="0825B9A0" w:rsidR="00527AD3" w:rsidRPr="006F02A5" w:rsidRDefault="00527AD3" w:rsidP="00527A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Cs w:val="21"/>
              </w:rPr>
            </w:pPr>
          </w:p>
        </w:tc>
      </w:tr>
      <w:tr w:rsidR="00527AD3" w:rsidRPr="00427B64" w14:paraId="7DBAEC7A" w14:textId="77777777" w:rsidTr="003A6CB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21F06198" w14:textId="0608FD15" w:rsidR="00527AD3" w:rsidRPr="00427B64" w:rsidRDefault="00527AD3" w:rsidP="00527AD3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HR</w:t>
            </w:r>
            <w:r w:rsidR="009C7720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Audit</w:t>
            </w:r>
            <w:r w:rsidR="00643FFD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Function</w:t>
            </w:r>
          </w:p>
        </w:tc>
        <w:tc>
          <w:tcPr>
            <w:tcW w:w="1560" w:type="dxa"/>
            <w:shd w:val="clear" w:color="auto" w:fill="DAEEF3"/>
          </w:tcPr>
          <w:p w14:paraId="1DDCB706" w14:textId="09284BD7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37661A80" w14:textId="21BBC2BB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6313789D" w14:textId="7E371208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7FAE76A8" w14:textId="77777777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7D071040" w14:textId="72B7DBD0" w:rsidR="00527AD3" w:rsidRPr="00427B64" w:rsidRDefault="00527AD3" w:rsidP="00527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Wellbeing </w:t>
            </w:r>
            <w:r>
              <w:rPr>
                <w:rFonts w:asciiTheme="minorHAnsi" w:hAnsiTheme="minorHAnsi" w:cstheme="minorHAnsi"/>
                <w:szCs w:val="21"/>
              </w:rPr>
              <w:t>P</w:t>
            </w:r>
            <w:r w:rsidRPr="00427B64">
              <w:rPr>
                <w:rFonts w:asciiTheme="minorHAnsi" w:hAnsiTheme="minorHAnsi" w:cstheme="minorHAnsi"/>
                <w:szCs w:val="21"/>
              </w:rPr>
              <w:t>olicy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130752B3" w14:textId="79419823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1AFC62CA" w14:textId="1E38682A" w:rsidR="00527AD3" w:rsidRPr="00427B64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bottom"/>
          </w:tcPr>
          <w:p w14:paraId="5F6696FA" w14:textId="4E37E63F" w:rsidR="00527AD3" w:rsidRPr="002F50AA" w:rsidRDefault="00527AD3" w:rsidP="00527A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00361891" w14:textId="77777777" w:rsidTr="00CB1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0F5F853C" w14:textId="7E7E6C72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Reminder Calendar</w:t>
            </w:r>
          </w:p>
        </w:tc>
        <w:tc>
          <w:tcPr>
            <w:tcW w:w="1560" w:type="dxa"/>
            <w:shd w:val="clear" w:color="auto" w:fill="DAEEF3"/>
          </w:tcPr>
          <w:p w14:paraId="5E86F6BB" w14:textId="35EADEA4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7AB45D04" w14:textId="646D5091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746150AB" w14:textId="2C922023" w:rsidR="00973EA2" w:rsidRPr="0002717E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38451F5B" w14:textId="77777777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5460B7D1" w14:textId="1DA47E83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Menopause </w:t>
            </w:r>
            <w:r>
              <w:rPr>
                <w:rFonts w:asciiTheme="minorHAnsi" w:hAnsiTheme="minorHAnsi" w:cstheme="minorHAnsi"/>
                <w:szCs w:val="21"/>
              </w:rPr>
              <w:t>P</w:t>
            </w:r>
            <w:r w:rsidRPr="00427B64">
              <w:rPr>
                <w:rFonts w:asciiTheme="minorHAnsi" w:hAnsiTheme="minorHAnsi" w:cstheme="minorHAnsi"/>
                <w:szCs w:val="21"/>
              </w:rPr>
              <w:t>olicy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1D78A4F8" w14:textId="6B55F2D8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385D81FB" w14:textId="44AC39F6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76504363" w14:textId="3A14E23C" w:rsidR="00973EA2" w:rsidRPr="002F50AA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454F6D16" w14:textId="77777777" w:rsidTr="00CB195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2EF2DE36" w14:textId="591870CF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Online File Notes</w:t>
            </w:r>
          </w:p>
        </w:tc>
        <w:tc>
          <w:tcPr>
            <w:tcW w:w="1560" w:type="dxa"/>
            <w:shd w:val="clear" w:color="auto" w:fill="DAEEF3"/>
          </w:tcPr>
          <w:p w14:paraId="364382B4" w14:textId="6DC3DEBB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56F9F8FF" w14:textId="0403041E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4ED24506" w14:textId="7CE7AFA2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3A25034E" w14:textId="77777777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73AED0B7" w14:textId="237DFE83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Mental </w:t>
            </w:r>
            <w:r>
              <w:rPr>
                <w:rFonts w:asciiTheme="minorHAnsi" w:hAnsiTheme="minorHAnsi" w:cstheme="minorHAnsi"/>
                <w:szCs w:val="21"/>
              </w:rPr>
              <w:t>H</w:t>
            </w:r>
            <w:r w:rsidRPr="00427B64">
              <w:rPr>
                <w:rFonts w:asciiTheme="minorHAnsi" w:hAnsiTheme="minorHAnsi" w:cstheme="minorHAnsi"/>
                <w:szCs w:val="21"/>
              </w:rPr>
              <w:t>ealth</w:t>
            </w:r>
            <w:r>
              <w:rPr>
                <w:rFonts w:asciiTheme="minorHAnsi" w:hAnsiTheme="minorHAnsi" w:cstheme="minorHAnsi"/>
                <w:szCs w:val="21"/>
              </w:rPr>
              <w:t xml:space="preserve"> &amp; Wellbeing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1489FF02" w14:textId="09FE08FF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0D08B364" w14:textId="01C38404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21D6B7A1" w14:textId="59A8C185" w:rsidR="00973EA2" w:rsidRPr="002F50AA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2A50CCE7" w14:textId="77777777" w:rsidTr="00CB1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41978802" w14:textId="4105D6FB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2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Free </w:t>
            </w:r>
            <w:r w:rsidR="004C5850">
              <w:rPr>
                <w:rFonts w:asciiTheme="minorHAnsi" w:hAnsiTheme="minorHAnsi" w:cstheme="minorHAnsi"/>
                <w:b w:val="0"/>
                <w:bCs w:val="0"/>
                <w:szCs w:val="21"/>
              </w:rPr>
              <w:t>Changes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P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er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M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onth</w:t>
            </w:r>
          </w:p>
        </w:tc>
        <w:tc>
          <w:tcPr>
            <w:tcW w:w="1560" w:type="dxa"/>
            <w:shd w:val="clear" w:color="auto" w:fill="DAEEF3"/>
          </w:tcPr>
          <w:p w14:paraId="6D498DE4" w14:textId="0136DBC6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39D54383" w14:textId="7E28F319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458BD0C8" w14:textId="5F49E0A5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4C504915" w14:textId="77777777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1FD55A7B" w14:textId="3F52E760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Cs w:val="21"/>
              </w:rPr>
              <w:t>Physical Health &amp; Wellbeing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56FCE1A5" w14:textId="56A4BE6C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3E69634A" w14:textId="0503E70D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6C12DA62" w14:textId="299BD0DF" w:rsidR="00973EA2" w:rsidRPr="002F50AA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150A0845" w14:textId="77777777" w:rsidTr="00CB195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30E462ED" w14:textId="1BE322E3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Initial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S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et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U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p –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U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ser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L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ogins</w:t>
            </w:r>
          </w:p>
        </w:tc>
        <w:tc>
          <w:tcPr>
            <w:tcW w:w="1560" w:type="dxa"/>
            <w:shd w:val="clear" w:color="auto" w:fill="DAEEF3"/>
          </w:tcPr>
          <w:p w14:paraId="44B3E907" w14:textId="625C3743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44FF7D98" w14:textId="05B14ECE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18821812" w14:textId="303C1174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</w:tcPr>
          <w:p w14:paraId="796E8D7A" w14:textId="77777777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51E23AF0" w14:textId="6B72B540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>Financ</w:t>
            </w:r>
            <w:r>
              <w:rPr>
                <w:rFonts w:asciiTheme="minorHAnsi" w:hAnsiTheme="minorHAnsi" w:cstheme="minorHAnsi"/>
                <w:szCs w:val="21"/>
              </w:rPr>
              <w:t>ial</w:t>
            </w:r>
            <w:r w:rsidRPr="00427B64">
              <w:rPr>
                <w:rFonts w:asciiTheme="minorHAnsi" w:hAnsiTheme="minorHAnsi" w:cstheme="minorHAnsi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Cs w:val="21"/>
              </w:rPr>
              <w:t>W</w:t>
            </w:r>
            <w:r w:rsidRPr="00427B64">
              <w:rPr>
                <w:rFonts w:asciiTheme="minorHAnsi" w:hAnsiTheme="minorHAnsi" w:cstheme="minorHAnsi"/>
                <w:szCs w:val="21"/>
              </w:rPr>
              <w:t>ellbeing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6EFBDF34" w14:textId="1B0E9C9D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4FAEBBCF" w14:textId="4671562D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7D67E005" w14:textId="758926A0" w:rsidR="00973EA2" w:rsidRPr="002F50AA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32267DAB" w14:textId="77777777" w:rsidTr="00CB1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1D02978C" w14:textId="331E9847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Managed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I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mplementation</w:t>
            </w:r>
          </w:p>
        </w:tc>
        <w:tc>
          <w:tcPr>
            <w:tcW w:w="1560" w:type="dxa"/>
            <w:shd w:val="clear" w:color="auto" w:fill="DAEEF3"/>
          </w:tcPr>
          <w:p w14:paraId="077C92A1" w14:textId="0D87BB69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5111E9E0" w14:textId="5705699B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374629D7" w14:textId="0B765E1E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82" w:type="dxa"/>
            <w:shd w:val="clear" w:color="auto" w:fill="auto"/>
          </w:tcPr>
          <w:p w14:paraId="4081811E" w14:textId="77777777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19BFF36D" w14:textId="4100AAF1" w:rsidR="00973EA2" w:rsidRPr="00427B64" w:rsidRDefault="00973EA2" w:rsidP="00973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szCs w:val="21"/>
              </w:rPr>
              <w:t xml:space="preserve">Domestic </w:t>
            </w:r>
            <w:r>
              <w:rPr>
                <w:rFonts w:asciiTheme="minorHAnsi" w:hAnsiTheme="minorHAnsi" w:cstheme="minorHAnsi"/>
                <w:szCs w:val="21"/>
              </w:rPr>
              <w:t>A</w:t>
            </w:r>
            <w:r w:rsidRPr="00427B64">
              <w:rPr>
                <w:rFonts w:asciiTheme="minorHAnsi" w:hAnsiTheme="minorHAnsi" w:cstheme="minorHAnsi"/>
                <w:szCs w:val="21"/>
              </w:rPr>
              <w:t xml:space="preserve">buse </w:t>
            </w:r>
            <w:r>
              <w:rPr>
                <w:rFonts w:asciiTheme="minorHAnsi" w:hAnsiTheme="minorHAnsi" w:cstheme="minorHAnsi"/>
                <w:szCs w:val="21"/>
              </w:rPr>
              <w:t xml:space="preserve">Policy 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73EA59A9" w14:textId="4C279F96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007EAA06" w14:textId="50CF9419" w:rsidR="00973EA2" w:rsidRPr="00427B64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164D64F3" w14:textId="0452BF7F" w:rsidR="00973EA2" w:rsidRPr="002F50AA" w:rsidRDefault="00973EA2" w:rsidP="00973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973EA2" w:rsidRPr="00427B64" w14:paraId="46E35F02" w14:textId="77777777" w:rsidTr="00CB195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7256BB87" w14:textId="653897BA" w:rsidR="00973EA2" w:rsidRPr="00427B64" w:rsidRDefault="00973EA2" w:rsidP="00973EA2">
            <w:pPr>
              <w:rPr>
                <w:rFonts w:asciiTheme="minorHAnsi" w:hAnsiTheme="minorHAnsi" w:cstheme="minorHAnsi"/>
                <w:b w:val="0"/>
                <w:bCs w:val="0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Set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U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p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A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ssistance</w:t>
            </w:r>
          </w:p>
        </w:tc>
        <w:tc>
          <w:tcPr>
            <w:tcW w:w="1560" w:type="dxa"/>
            <w:shd w:val="clear" w:color="auto" w:fill="DAEEF3"/>
          </w:tcPr>
          <w:p w14:paraId="04652A06" w14:textId="714E9A7E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3809E4F3" w14:textId="6F89BC98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center"/>
          </w:tcPr>
          <w:p w14:paraId="6EA0FDAA" w14:textId="67FCC7D0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282" w:type="dxa"/>
          </w:tcPr>
          <w:p w14:paraId="04298892" w14:textId="77777777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31305639" w14:textId="3CAB5253" w:rsidR="00973EA2" w:rsidRPr="00427B64" w:rsidRDefault="00973EA2" w:rsidP="00973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szCs w:val="21"/>
              </w:rPr>
              <w:t>Domestic Abuse Awareness*</w:t>
            </w:r>
          </w:p>
        </w:tc>
        <w:tc>
          <w:tcPr>
            <w:tcW w:w="1560" w:type="dxa"/>
            <w:shd w:val="clear" w:color="auto" w:fill="DAEEF3"/>
            <w:vAlign w:val="bottom"/>
          </w:tcPr>
          <w:p w14:paraId="26689F1A" w14:textId="250ECA8C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6" w:type="dxa"/>
            <w:shd w:val="clear" w:color="auto" w:fill="DAEEF3"/>
            <w:vAlign w:val="bottom"/>
          </w:tcPr>
          <w:p w14:paraId="16AC6C7C" w14:textId="44461CE7" w:rsidR="00973EA2" w:rsidRPr="00427B64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</w:tcPr>
          <w:p w14:paraId="6FCA81D3" w14:textId="3F503D76" w:rsidR="00973EA2" w:rsidRPr="002F50AA" w:rsidRDefault="00973EA2" w:rsidP="00973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  <w:highlight w:val="yellow"/>
              </w:rPr>
            </w:pPr>
          </w:p>
        </w:tc>
      </w:tr>
      <w:tr w:rsidR="00643FFD" w:rsidRPr="00427B64" w14:paraId="3DD6BBC0" w14:textId="77777777" w:rsidTr="003A6C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3" w:type="dxa"/>
            <w:shd w:val="clear" w:color="auto" w:fill="E5DFEC" w:themeFill="accent4" w:themeFillTint="33"/>
            <w:vAlign w:val="center"/>
          </w:tcPr>
          <w:p w14:paraId="2DD63C2F" w14:textId="69DE5648" w:rsidR="00643FFD" w:rsidRPr="00427B64" w:rsidRDefault="00643FFD" w:rsidP="00643FFD">
            <w:pPr>
              <w:rPr>
                <w:rFonts w:asciiTheme="minorHAnsi" w:hAnsiTheme="minorHAnsi" w:cstheme="minorHAnsi"/>
                <w:szCs w:val="21"/>
              </w:rPr>
            </w:pP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How</w:t>
            </w:r>
            <w:r w:rsidR="00630076">
              <w:rPr>
                <w:rFonts w:asciiTheme="minorHAnsi" w:hAnsiTheme="minorHAnsi" w:cstheme="minorHAnsi"/>
                <w:b w:val="0"/>
                <w:bCs w:val="0"/>
                <w:szCs w:val="21"/>
              </w:rPr>
              <w:t>-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T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o </w:t>
            </w:r>
            <w:r>
              <w:rPr>
                <w:rFonts w:asciiTheme="minorHAnsi" w:hAnsiTheme="minorHAnsi" w:cstheme="minorHAnsi"/>
                <w:b w:val="0"/>
                <w:bCs w:val="0"/>
                <w:szCs w:val="21"/>
              </w:rPr>
              <w:t>M</w:t>
            </w:r>
            <w:r w:rsidRPr="00427B64">
              <w:rPr>
                <w:rFonts w:asciiTheme="minorHAnsi" w:hAnsiTheme="minorHAnsi" w:cstheme="minorHAnsi"/>
                <w:b w:val="0"/>
                <w:bCs w:val="0"/>
                <w:szCs w:val="21"/>
              </w:rPr>
              <w:t>anual</w:t>
            </w:r>
            <w:r w:rsidR="004C5850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&amp; How </w:t>
            </w:r>
            <w:r w:rsidR="00BE628B">
              <w:rPr>
                <w:rFonts w:asciiTheme="minorHAnsi" w:hAnsiTheme="minorHAnsi" w:cstheme="minorHAnsi"/>
                <w:b w:val="0"/>
                <w:bCs w:val="0"/>
                <w:szCs w:val="21"/>
              </w:rPr>
              <w:t>to</w:t>
            </w:r>
            <w:r w:rsidR="004C5850">
              <w:rPr>
                <w:rFonts w:asciiTheme="minorHAnsi" w:hAnsiTheme="minorHAnsi" w:cstheme="minorHAnsi"/>
                <w:b w:val="0"/>
                <w:bCs w:val="0"/>
                <w:szCs w:val="21"/>
              </w:rPr>
              <w:t xml:space="preserve"> Videos</w:t>
            </w:r>
          </w:p>
        </w:tc>
        <w:tc>
          <w:tcPr>
            <w:tcW w:w="1560" w:type="dxa"/>
            <w:shd w:val="clear" w:color="auto" w:fill="DAEEF3"/>
          </w:tcPr>
          <w:p w14:paraId="0ECFB26A" w14:textId="09CF39FC" w:rsidR="00643FFD" w:rsidRPr="00F25CFA" w:rsidRDefault="00643FFD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F25CFA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275" w:type="dxa"/>
            <w:shd w:val="clear" w:color="auto" w:fill="DAEEF3"/>
            <w:vAlign w:val="center"/>
          </w:tcPr>
          <w:p w14:paraId="50FC5018" w14:textId="6DF032C4" w:rsidR="00643FFD" w:rsidRPr="00022BA8" w:rsidRDefault="00643FFD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  <w:r w:rsidRPr="00022BA8">
              <w:rPr>
                <w:rFonts w:asciiTheme="minorHAnsi" w:hAnsiTheme="minorHAnsi" w:cstheme="minorHAnsi"/>
                <w:b/>
                <w:szCs w:val="21"/>
              </w:rPr>
              <w:sym w:font="Wingdings 2" w:char="F050"/>
            </w:r>
          </w:p>
        </w:tc>
        <w:tc>
          <w:tcPr>
            <w:tcW w:w="1419" w:type="dxa"/>
            <w:shd w:val="clear" w:color="auto" w:fill="DAEEF3"/>
            <w:vAlign w:val="center"/>
          </w:tcPr>
          <w:p w14:paraId="7A997C69" w14:textId="70AD848E" w:rsidR="00643FFD" w:rsidRPr="00D949FE" w:rsidRDefault="00D949FE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1"/>
              </w:rPr>
            </w:pPr>
            <w:r w:rsidRPr="00D949FE">
              <w:rPr>
                <w:rFonts w:asciiTheme="minorHAnsi" w:hAnsiTheme="minorHAnsi" w:cstheme="minorHAnsi"/>
                <w:bCs/>
                <w:szCs w:val="21"/>
              </w:rPr>
              <w:t>N/A</w:t>
            </w:r>
          </w:p>
        </w:tc>
        <w:tc>
          <w:tcPr>
            <w:tcW w:w="282" w:type="dxa"/>
            <w:shd w:val="clear" w:color="auto" w:fill="auto"/>
          </w:tcPr>
          <w:p w14:paraId="6D46C439" w14:textId="77777777" w:rsidR="00643FFD" w:rsidRPr="00427B64" w:rsidRDefault="00643FFD" w:rsidP="00643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2976" w:type="dxa"/>
            <w:shd w:val="clear" w:color="auto" w:fill="E5DFEC" w:themeFill="accent4" w:themeFillTint="33"/>
          </w:tcPr>
          <w:p w14:paraId="4EE2B71E" w14:textId="1448BD88" w:rsidR="00643FFD" w:rsidRDefault="00643FFD" w:rsidP="00643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560" w:type="dxa"/>
            <w:shd w:val="clear" w:color="auto" w:fill="DAEEF3"/>
            <w:vAlign w:val="bottom"/>
          </w:tcPr>
          <w:p w14:paraId="6A97CFD7" w14:textId="77777777" w:rsidR="00643FFD" w:rsidRPr="00022BA8" w:rsidRDefault="00643FFD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</w:p>
        </w:tc>
        <w:tc>
          <w:tcPr>
            <w:tcW w:w="1276" w:type="dxa"/>
            <w:shd w:val="clear" w:color="auto" w:fill="DAEEF3"/>
            <w:vAlign w:val="bottom"/>
          </w:tcPr>
          <w:p w14:paraId="5D0D520E" w14:textId="77777777" w:rsidR="00643FFD" w:rsidRPr="00427B64" w:rsidRDefault="00643FFD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1"/>
              </w:rPr>
            </w:pPr>
          </w:p>
        </w:tc>
        <w:tc>
          <w:tcPr>
            <w:tcW w:w="1419" w:type="dxa"/>
            <w:shd w:val="clear" w:color="auto" w:fill="DAEEF3"/>
            <w:vAlign w:val="bottom"/>
          </w:tcPr>
          <w:p w14:paraId="6311D2F4" w14:textId="77777777" w:rsidR="00643FFD" w:rsidRPr="00DF265C" w:rsidRDefault="00643FFD" w:rsidP="00643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Cs w:val="21"/>
              </w:rPr>
            </w:pPr>
          </w:p>
        </w:tc>
      </w:tr>
    </w:tbl>
    <w:p w14:paraId="34D591AF" w14:textId="77777777" w:rsidR="00D60DD0" w:rsidRPr="00D918CD" w:rsidRDefault="00D60DD0" w:rsidP="00D60DD0">
      <w:pPr>
        <w:ind w:right="31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 w:rsidRPr="00EA62E4">
        <w:rPr>
          <w:rFonts w:asciiTheme="minorHAnsi" w:hAnsiTheme="minorHAnsi" w:cstheme="minorHAnsi"/>
          <w:b/>
          <w:i/>
          <w:iCs/>
          <w:color w:val="5F2B7B"/>
          <w:sz w:val="18"/>
          <w:szCs w:val="18"/>
        </w:rPr>
        <w:t>**</w:t>
      </w:r>
      <w:r>
        <w:rPr>
          <w:rFonts w:asciiTheme="minorHAnsi" w:hAnsiTheme="minorHAnsi" w:cstheme="minorHAnsi"/>
          <w:i/>
          <w:iCs/>
          <w:color w:val="5F2B7B"/>
          <w:sz w:val="18"/>
          <w:szCs w:val="18"/>
        </w:rPr>
        <w:t>List of</w:t>
      </w:r>
      <w:r w:rsidRPr="00EA62E4">
        <w:rPr>
          <w:rFonts w:asciiTheme="minorHAnsi" w:hAnsiTheme="minorHAnsi" w:cstheme="minorHAnsi"/>
          <w:i/>
          <w:iCs/>
          <w:color w:val="5F2B7B"/>
          <w:sz w:val="18"/>
          <w:szCs w:val="18"/>
        </w:rPr>
        <w:t xml:space="preserve"> policies on following page</w:t>
      </w:r>
      <w:r>
        <w:rPr>
          <w:rFonts w:asciiTheme="minorHAnsi" w:hAnsiTheme="minorHAnsi" w:cstheme="minorHAnsi"/>
          <w:i/>
          <w:iCs/>
          <w:color w:val="5F2B7B"/>
          <w:sz w:val="18"/>
          <w:szCs w:val="18"/>
        </w:rPr>
        <w:t>.</w:t>
      </w:r>
    </w:p>
    <w:p w14:paraId="7163DB6C" w14:textId="77777777" w:rsidR="00FA0786" w:rsidRDefault="00137197" w:rsidP="00D918CD">
      <w:pPr>
        <w:ind w:right="31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 w:rsidRPr="00137197">
        <w:rPr>
          <w:rFonts w:asciiTheme="minorHAnsi" w:hAnsiTheme="minorHAnsi" w:cstheme="minorHAnsi"/>
          <w:i/>
          <w:iCs/>
          <w:sz w:val="18"/>
          <w:szCs w:val="18"/>
        </w:rPr>
        <w:t>*Awareness video</w:t>
      </w:r>
      <w:r>
        <w:rPr>
          <w:rFonts w:asciiTheme="minorHAnsi" w:hAnsiTheme="minorHAnsi" w:cstheme="minorHAnsi"/>
          <w:i/>
          <w:iCs/>
          <w:sz w:val="18"/>
          <w:szCs w:val="18"/>
        </w:rPr>
        <w:t>s</w:t>
      </w:r>
      <w:r w:rsidRPr="00137197">
        <w:rPr>
          <w:rFonts w:asciiTheme="minorHAnsi" w:hAnsiTheme="minorHAnsi" w:cstheme="minorHAnsi"/>
          <w:i/>
          <w:iCs/>
          <w:sz w:val="18"/>
          <w:szCs w:val="18"/>
        </w:rPr>
        <w:t xml:space="preserve"> for employees and managers</w:t>
      </w:r>
      <w:r>
        <w:rPr>
          <w:rFonts w:asciiTheme="minorHAnsi" w:hAnsiTheme="minorHAnsi" w:cstheme="minorHAnsi"/>
          <w:i/>
          <w:iCs/>
          <w:sz w:val="18"/>
          <w:szCs w:val="18"/>
        </w:rPr>
        <w:t>, plus signposting</w:t>
      </w:r>
      <w:r w:rsidR="00EA62E4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</w:p>
    <w:p w14:paraId="5A39BAC7" w14:textId="57E89EF8" w:rsidR="00D918CD" w:rsidRDefault="00D918CD" w:rsidP="003E2425">
      <w:pPr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14:paraId="0DB33F27" w14:textId="3B62DF85" w:rsidR="00D918CD" w:rsidRDefault="00D918CD" w:rsidP="0025618B">
      <w:pPr>
        <w:ind w:hanging="284"/>
        <w:rPr>
          <w:rFonts w:asciiTheme="minorHAnsi" w:hAnsiTheme="minorHAnsi" w:cstheme="minorHAnsi"/>
          <w:b/>
          <w:bCs/>
          <w:sz w:val="24"/>
        </w:rPr>
      </w:pPr>
      <w:r w:rsidRPr="00FB7AF9">
        <w:rPr>
          <w:rFonts w:asciiTheme="minorHAnsi" w:hAnsiTheme="minorHAnsi" w:cstheme="minorHAnsi"/>
          <w:b/>
          <w:bCs/>
          <w:sz w:val="24"/>
        </w:rPr>
        <w:t>YourHR.space – HR Policy Document</w:t>
      </w:r>
      <w:r w:rsidR="0025618B">
        <w:rPr>
          <w:rFonts w:asciiTheme="minorHAnsi" w:hAnsiTheme="minorHAnsi" w:cstheme="minorHAnsi"/>
          <w:b/>
          <w:bCs/>
          <w:sz w:val="24"/>
        </w:rPr>
        <w:t>s</w:t>
      </w:r>
    </w:p>
    <w:p w14:paraId="620BA8B8" w14:textId="75D4D259" w:rsidR="003F02CA" w:rsidRPr="0025618B" w:rsidRDefault="007C770B" w:rsidP="0025618B">
      <w:pPr>
        <w:rPr>
          <w:rFonts w:asciiTheme="minorHAnsi" w:hAnsiTheme="minorHAnsi" w:cstheme="minorHAnsi"/>
          <w:b/>
          <w:bCs/>
          <w:color w:val="7030A0"/>
        </w:rPr>
      </w:pPr>
      <w:r>
        <w:rPr>
          <w:rFonts w:asciiTheme="minorHAnsi" w:hAnsiTheme="minorHAnsi" w:cstheme="minorHAnsi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FC4CF6" wp14:editId="6B20AD45">
                <wp:simplePos x="0" y="0"/>
                <wp:positionH relativeFrom="column">
                  <wp:posOffset>6332855</wp:posOffset>
                </wp:positionH>
                <wp:positionV relativeFrom="paragraph">
                  <wp:posOffset>84455</wp:posOffset>
                </wp:positionV>
                <wp:extent cx="2266950" cy="512445"/>
                <wp:effectExtent l="0" t="0" r="0" b="190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512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A4C49" w14:textId="77777777" w:rsidR="007C770B" w:rsidRDefault="007C770B" w:rsidP="00AA1F2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  <w:t xml:space="preserve">** </w:t>
                            </w:r>
                            <w:r w:rsidR="00DD4791" w:rsidRPr="00AA1F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  <w:t>FAMILY FRIENDLY POLICIES</w:t>
                            </w:r>
                          </w:p>
                          <w:p w14:paraId="293DFE75" w14:textId="027D8D37" w:rsidR="00DD4791" w:rsidRPr="00AA1F24" w:rsidRDefault="00DD4791" w:rsidP="00AA1F2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</w:pPr>
                            <w:r w:rsidRPr="00AA1F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  <w:t>(</w:t>
                            </w:r>
                            <w:r w:rsidR="007C77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  <w:t xml:space="preserve">INCLUDED </w:t>
                            </w:r>
                            <w:r w:rsidRPr="00AA1F2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48D"/>
                                <w:sz w:val="24"/>
                              </w:rPr>
                              <w:t>WITH ALL VERSIONS)</w:t>
                            </w:r>
                          </w:p>
                          <w:p w14:paraId="4A5799BB" w14:textId="77777777" w:rsidR="00DD4791" w:rsidRPr="00DD4791" w:rsidRDefault="00DD4791" w:rsidP="00DD4791">
                            <w:pPr>
                              <w:tabs>
                                <w:tab w:val="num" w:pos="720"/>
                              </w:tabs>
                              <w:spacing w:before="100" w:beforeAutospacing="1" w:after="100" w:afterAutospacing="1"/>
                              <w:ind w:left="284" w:firstLine="142"/>
                              <w:rPr>
                                <w:color w:val="5F2B7B"/>
                              </w:rPr>
                            </w:pPr>
                          </w:p>
                          <w:p w14:paraId="16182EB7" w14:textId="77777777" w:rsidR="00DD4791" w:rsidRPr="00DD4791" w:rsidRDefault="00DD4791" w:rsidP="00DD4791">
                            <w:pPr>
                              <w:jc w:val="center"/>
                              <w:rPr>
                                <w:color w:val="5F2B7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C4CF6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498.65pt;margin-top:6.65pt;width:178.5pt;height:40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" fillcolor="white [3212]" stroked="f" strokeweight=".5pt">
                <v:textbox>
                  <w:txbxContent>
                    <w:p w14:paraId="174A4C49" w14:textId="77777777" w:rsidR="007C770B" w:rsidRDefault="007C770B" w:rsidP="00AA1F2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  <w:t xml:space="preserve">** </w:t>
                      </w:r>
                      <w:r w:rsidR="00DD4791" w:rsidRPr="00AA1F24"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  <w:t>FAMILY FRIENDLY POLICIES</w:t>
                      </w:r>
                    </w:p>
                    <w:p w14:paraId="293DFE75" w14:textId="027D8D37" w:rsidR="00DD4791" w:rsidRPr="00AA1F24" w:rsidRDefault="00DD4791" w:rsidP="00AA1F2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</w:pPr>
                      <w:r w:rsidRPr="00AA1F24"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  <w:t>(</w:t>
                      </w:r>
                      <w:r w:rsidR="007C770B"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  <w:t xml:space="preserve">INCLUDED </w:t>
                      </w:r>
                      <w:r w:rsidRPr="00AA1F24">
                        <w:rPr>
                          <w:rFonts w:asciiTheme="minorHAnsi" w:hAnsiTheme="minorHAnsi" w:cstheme="minorHAnsi"/>
                          <w:b/>
                          <w:bCs/>
                          <w:color w:val="00748D"/>
                          <w:sz w:val="24"/>
                        </w:rPr>
                        <w:t>WITH ALL VERSIONS)</w:t>
                      </w:r>
                    </w:p>
                    <w:p w14:paraId="4A5799BB" w14:textId="77777777" w:rsidR="00DD4791" w:rsidRPr="00DD4791" w:rsidRDefault="00DD4791" w:rsidP="00DD4791">
                      <w:pPr>
                        <w:tabs>
                          <w:tab w:val="num" w:pos="720"/>
                        </w:tabs>
                        <w:spacing w:before="100" w:beforeAutospacing="1" w:after="100" w:afterAutospacing="1"/>
                        <w:ind w:left="284" w:firstLine="142"/>
                        <w:rPr>
                          <w:color w:val="5F2B7B"/>
                        </w:rPr>
                      </w:pPr>
                    </w:p>
                    <w:p w14:paraId="16182EB7" w14:textId="77777777" w:rsidR="00DD4791" w:rsidRPr="00DD4791" w:rsidRDefault="00DD4791" w:rsidP="00DD4791">
                      <w:pPr>
                        <w:jc w:val="center"/>
                        <w:rPr>
                          <w:color w:val="5F2B7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101E82" wp14:editId="7F62ADA0">
                <wp:simplePos x="0" y="0"/>
                <wp:positionH relativeFrom="column">
                  <wp:posOffset>941705</wp:posOffset>
                </wp:positionH>
                <wp:positionV relativeFrom="paragraph">
                  <wp:posOffset>55880</wp:posOffset>
                </wp:positionV>
                <wp:extent cx="3419475" cy="54102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D60AEC" w14:textId="6F174BA5" w:rsidR="00985BAF" w:rsidRPr="00F75FC7" w:rsidRDefault="00B37EF2" w:rsidP="00985BA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>**</w:t>
                            </w:r>
                            <w:r w:rsidR="007C77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 xml:space="preserve">ADDITIONAL </w:t>
                            </w:r>
                            <w:r w:rsidR="00DD4791" w:rsidRPr="00F75FC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 xml:space="preserve">HR POLICIES </w:t>
                            </w:r>
                            <w:r w:rsidR="007C77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>INCLUDED</w:t>
                            </w:r>
                            <w:r w:rsidR="00DD4791" w:rsidRPr="00F75FC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 xml:space="preserve"> WITH PROFESSIONAL</w:t>
                            </w:r>
                            <w:r w:rsidR="007C77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 xml:space="preserve"> </w:t>
                            </w:r>
                            <w:r w:rsidR="00630076" w:rsidRPr="00F75FC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F2B7B"/>
                                <w:sz w:val="24"/>
                              </w:rPr>
                              <w:t>AND DIGITAL HANDBOOK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01E82" id="Text Box 13" o:spid="_x0000_s1027" type="#_x0000_t202" style="position:absolute;margin-left:74.15pt;margin-top:4.4pt;width:269.25pt;height:42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" fillcolor="white [3212]" stroked="f" strokeweight=".5pt">
                <v:textbox>
                  <w:txbxContent>
                    <w:p w14:paraId="56D60AEC" w14:textId="6F174BA5" w:rsidR="00985BAF" w:rsidRPr="00F75FC7" w:rsidRDefault="00B37EF2" w:rsidP="00985BA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>**</w:t>
                      </w:r>
                      <w:r w:rsidR="007C770B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 xml:space="preserve">ADDITIONAL </w:t>
                      </w:r>
                      <w:r w:rsidR="00DD4791" w:rsidRPr="00F75FC7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 xml:space="preserve">HR POLICIES </w:t>
                      </w:r>
                      <w:r w:rsidR="007C770B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>INCLUDED</w:t>
                      </w:r>
                      <w:r w:rsidR="00DD4791" w:rsidRPr="00F75FC7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 xml:space="preserve"> WITH PROFESSIONAL</w:t>
                      </w:r>
                      <w:r w:rsidR="007C770B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 xml:space="preserve"> </w:t>
                      </w:r>
                      <w:r w:rsidR="00630076" w:rsidRPr="00F75FC7">
                        <w:rPr>
                          <w:rFonts w:asciiTheme="minorHAnsi" w:hAnsiTheme="minorHAnsi" w:cstheme="minorHAnsi"/>
                          <w:b/>
                          <w:bCs/>
                          <w:color w:val="5F2B7B"/>
                          <w:sz w:val="24"/>
                        </w:rPr>
                        <w:t>AND DIGITAL HANDBOOK</w:t>
                      </w:r>
                    </w:p>
                  </w:txbxContent>
                </v:textbox>
              </v:shape>
            </w:pict>
          </mc:Fallback>
        </mc:AlternateContent>
      </w:r>
      <w:r w:rsidR="00F75FC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4B20296B" wp14:editId="5845BBBA">
                <wp:simplePos x="0" y="0"/>
                <wp:positionH relativeFrom="column">
                  <wp:posOffset>5704205</wp:posOffset>
                </wp:positionH>
                <wp:positionV relativeFrom="paragraph">
                  <wp:posOffset>217805</wp:posOffset>
                </wp:positionV>
                <wp:extent cx="3542030" cy="3257550"/>
                <wp:effectExtent l="0" t="0" r="20320" b="19050"/>
                <wp:wrapSquare wrapText="bothSides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2030" cy="3257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48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28EB" id="Rectangle 29" o:spid="_x0000_s1026" style="position:absolute;margin-left:449.15pt;margin-top:17.15pt;width:278.9pt;height:256.5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" filled="f" strokecolor="#00748d" strokeweight="1pt">
                <w10:wrap type="square"/>
              </v:rect>
            </w:pict>
          </mc:Fallback>
        </mc:AlternateContent>
      </w:r>
      <w:r w:rsidR="00F75FC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4" behindDoc="0" locked="0" layoutInCell="1" allowOverlap="1" wp14:anchorId="479E4672" wp14:editId="01EC3BFF">
                <wp:simplePos x="0" y="0"/>
                <wp:positionH relativeFrom="column">
                  <wp:posOffset>-220345</wp:posOffset>
                </wp:positionH>
                <wp:positionV relativeFrom="paragraph">
                  <wp:posOffset>217805</wp:posOffset>
                </wp:positionV>
                <wp:extent cx="5728970" cy="3257550"/>
                <wp:effectExtent l="0" t="0" r="24130" b="19050"/>
                <wp:wrapSquare wrapText="bothSides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970" cy="3257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5F2B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F9153" id="Rectangle 28" o:spid="_x0000_s1026" style="position:absolute;margin-left:-17.35pt;margin-top:17.15pt;width:451.1pt;height:256.5pt;z-index:2516674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" filled="f" strokecolor="#5f2b7b" strokeweight="1pt">
                <w10:wrap type="square"/>
              </v:rect>
            </w:pict>
          </mc:Fallback>
        </mc:AlternateContent>
      </w:r>
      <w:r w:rsidR="00FE4551">
        <w:rPr>
          <w:rFonts w:asciiTheme="minorHAnsi" w:hAnsiTheme="minorHAnsi" w:cstheme="minorHAnsi"/>
          <w:noProof/>
          <w:color w:val="FF0000"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4C6CC2F6" wp14:editId="200A9003">
            <wp:simplePos x="0" y="0"/>
            <wp:positionH relativeFrom="column">
              <wp:posOffset>5889625</wp:posOffset>
            </wp:positionH>
            <wp:positionV relativeFrom="paragraph">
              <wp:posOffset>392200</wp:posOffset>
            </wp:positionV>
            <wp:extent cx="3170555" cy="3188970"/>
            <wp:effectExtent l="38100" t="0" r="10795" b="0"/>
            <wp:wrapSquare wrapText="bothSides"/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551">
        <w:rPr>
          <w:rFonts w:asciiTheme="minorHAnsi" w:hAnsiTheme="minorHAnsi" w:cstheme="minorHAnsi"/>
          <w:noProof/>
          <w:color w:val="FF0000"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036BD9D4" wp14:editId="599304A3">
            <wp:simplePos x="0" y="0"/>
            <wp:positionH relativeFrom="column">
              <wp:posOffset>-31115</wp:posOffset>
            </wp:positionH>
            <wp:positionV relativeFrom="paragraph">
              <wp:posOffset>385297</wp:posOffset>
            </wp:positionV>
            <wp:extent cx="5359400" cy="3175000"/>
            <wp:effectExtent l="0" t="0" r="12700" b="0"/>
            <wp:wrapSquare wrapText="bothSides"/>
            <wp:docPr id="21" name="Diagram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D6A31" w14:textId="77777777" w:rsidR="00FE4551" w:rsidRDefault="00FE4551" w:rsidP="00FE4551">
      <w:pPr>
        <w:rPr>
          <w:rFonts w:asciiTheme="minorHAnsi" w:hAnsiTheme="minorHAnsi" w:cstheme="minorHAnsi"/>
          <w:b/>
          <w:bCs/>
          <w:color w:val="5F2B7B"/>
          <w:sz w:val="22"/>
          <w:szCs w:val="22"/>
        </w:rPr>
      </w:pPr>
    </w:p>
    <w:p w14:paraId="780978CF" w14:textId="511D20D1" w:rsidR="0025618B" w:rsidRDefault="00985BAF" w:rsidP="0025618B">
      <w:pPr>
        <w:ind w:left="-284"/>
        <w:rPr>
          <w:rFonts w:asciiTheme="minorHAnsi" w:hAnsiTheme="minorHAnsi" w:cstheme="minorHAnsi"/>
          <w:b/>
          <w:bCs/>
          <w:color w:val="5F2B7B"/>
          <w:sz w:val="22"/>
          <w:szCs w:val="22"/>
        </w:rPr>
      </w:pP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 xml:space="preserve">Ongoing </w:t>
      </w:r>
      <w:r w:rsidR="00630076">
        <w:rPr>
          <w:rFonts w:asciiTheme="minorHAnsi" w:hAnsiTheme="minorHAnsi" w:cstheme="minorHAnsi"/>
          <w:b/>
          <w:bCs/>
          <w:color w:val="5F2B7B"/>
          <w:sz w:val="22"/>
          <w:szCs w:val="22"/>
        </w:rPr>
        <w:t>Em</w:t>
      </w: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 xml:space="preserve">ployment </w:t>
      </w:r>
      <w:r w:rsidR="00630076">
        <w:rPr>
          <w:rFonts w:asciiTheme="minorHAnsi" w:hAnsiTheme="minorHAnsi" w:cstheme="minorHAnsi"/>
          <w:b/>
          <w:bCs/>
          <w:color w:val="5F2B7B"/>
          <w:sz w:val="22"/>
          <w:szCs w:val="22"/>
        </w:rPr>
        <w:t>L</w:t>
      </w: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 xml:space="preserve">aw </w:t>
      </w:r>
      <w:r w:rsidR="00630076">
        <w:rPr>
          <w:rFonts w:asciiTheme="minorHAnsi" w:hAnsiTheme="minorHAnsi" w:cstheme="minorHAnsi"/>
          <w:b/>
          <w:bCs/>
          <w:color w:val="5F2B7B"/>
          <w:sz w:val="22"/>
          <w:szCs w:val="22"/>
        </w:rPr>
        <w:t>U</w:t>
      </w: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 xml:space="preserve">pdates to </w:t>
      </w:r>
      <w:r w:rsidR="00630076">
        <w:rPr>
          <w:rFonts w:asciiTheme="minorHAnsi" w:hAnsiTheme="minorHAnsi" w:cstheme="minorHAnsi"/>
          <w:b/>
          <w:bCs/>
          <w:color w:val="5F2B7B"/>
          <w:sz w:val="22"/>
          <w:szCs w:val="22"/>
        </w:rPr>
        <w:t>C</w:t>
      </w: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 xml:space="preserve">ontent </w:t>
      </w:r>
    </w:p>
    <w:p w14:paraId="12D16A24" w14:textId="0D38A9F6" w:rsidR="00704387" w:rsidRDefault="00985BAF" w:rsidP="008445AE">
      <w:pPr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6534F">
        <w:rPr>
          <w:rFonts w:asciiTheme="minorHAnsi" w:hAnsiTheme="minorHAnsi" w:cstheme="minorHAnsi"/>
          <w:sz w:val="22"/>
          <w:szCs w:val="22"/>
        </w:rPr>
        <w:t xml:space="preserve">All </w:t>
      </w:r>
      <w:r w:rsidR="00110955">
        <w:rPr>
          <w:rFonts w:asciiTheme="minorHAnsi" w:hAnsiTheme="minorHAnsi" w:cstheme="minorHAnsi"/>
          <w:sz w:val="22"/>
          <w:szCs w:val="22"/>
        </w:rPr>
        <w:t xml:space="preserve">HR </w:t>
      </w:r>
      <w:r w:rsidRPr="0036534F">
        <w:rPr>
          <w:rFonts w:asciiTheme="minorHAnsi" w:hAnsiTheme="minorHAnsi" w:cstheme="minorHAnsi"/>
          <w:sz w:val="22"/>
          <w:szCs w:val="22"/>
        </w:rPr>
        <w:t>policy documents provided are kept up to date with changes in employment law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6534F">
        <w:rPr>
          <w:rFonts w:asciiTheme="minorHAnsi" w:hAnsiTheme="minorHAnsi" w:cstheme="minorHAnsi"/>
          <w:sz w:val="22"/>
          <w:szCs w:val="22"/>
        </w:rPr>
        <w:t xml:space="preserve"> </w:t>
      </w:r>
      <w:r w:rsidR="008445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0ACDC6" w14:textId="77777777" w:rsidR="008445AE" w:rsidRDefault="008445AE" w:rsidP="008445AE">
      <w:pPr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14:paraId="1E29D851" w14:textId="3E3FFC7D" w:rsidR="008445AE" w:rsidRPr="00BA726B" w:rsidRDefault="008445AE" w:rsidP="00BA726B">
      <w:pPr>
        <w:ind w:left="-284"/>
        <w:rPr>
          <w:rFonts w:asciiTheme="minorHAnsi" w:hAnsiTheme="minorHAnsi" w:cstheme="minorHAnsi"/>
          <w:b/>
          <w:bCs/>
          <w:color w:val="5F2B7B"/>
          <w:sz w:val="22"/>
          <w:szCs w:val="22"/>
        </w:rPr>
      </w:pPr>
      <w:r w:rsidRPr="00BA726B">
        <w:rPr>
          <w:rFonts w:asciiTheme="minorHAnsi" w:hAnsiTheme="minorHAnsi" w:cstheme="minorHAnsi"/>
          <w:b/>
          <w:bCs/>
          <w:color w:val="5F2B7B"/>
          <w:sz w:val="22"/>
          <w:szCs w:val="22"/>
        </w:rPr>
        <w:t>Version Recommendations</w:t>
      </w:r>
    </w:p>
    <w:p w14:paraId="736A4CAB" w14:textId="38EE5EEE" w:rsidR="008445AE" w:rsidRPr="0025618B" w:rsidRDefault="00733551" w:rsidP="008445AE">
      <w:pPr>
        <w:ind w:left="-284"/>
        <w:jc w:val="both"/>
        <w:rPr>
          <w:rFonts w:asciiTheme="minorHAnsi" w:hAnsiTheme="minorHAnsi" w:cstheme="minorHAnsi"/>
          <w:b/>
          <w:bCs/>
          <w:color w:val="5F2B7B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Lite is </w:t>
      </w:r>
      <w:r w:rsidR="00F75FC7">
        <w:rPr>
          <w:rFonts w:asciiTheme="minorHAnsi" w:hAnsiTheme="minorHAnsi" w:cstheme="minorHAnsi"/>
          <w:sz w:val="22"/>
          <w:szCs w:val="22"/>
        </w:rPr>
        <w:t>best suited</w:t>
      </w:r>
      <w:r>
        <w:rPr>
          <w:rFonts w:asciiTheme="minorHAnsi" w:hAnsiTheme="minorHAnsi" w:cstheme="minorHAnsi"/>
          <w:sz w:val="22"/>
          <w:szCs w:val="22"/>
        </w:rPr>
        <w:t xml:space="preserve"> for </w:t>
      </w:r>
      <w:r w:rsidR="007A2E9B">
        <w:rPr>
          <w:rFonts w:asciiTheme="minorHAnsi" w:hAnsiTheme="minorHAnsi" w:cstheme="minorHAnsi"/>
          <w:sz w:val="22"/>
          <w:szCs w:val="22"/>
        </w:rPr>
        <w:t>micro/small SMEs</w:t>
      </w:r>
      <w:r w:rsidR="00630076">
        <w:rPr>
          <w:rFonts w:asciiTheme="minorHAnsi" w:hAnsiTheme="minorHAnsi" w:cstheme="minorHAnsi"/>
          <w:sz w:val="22"/>
          <w:szCs w:val="22"/>
        </w:rPr>
        <w:t xml:space="preserve">, </w:t>
      </w:r>
      <w:r w:rsidR="007A2E9B">
        <w:rPr>
          <w:rFonts w:asciiTheme="minorHAnsi" w:hAnsiTheme="minorHAnsi" w:cstheme="minorHAnsi"/>
          <w:sz w:val="22"/>
          <w:szCs w:val="22"/>
        </w:rPr>
        <w:t xml:space="preserve">as it </w:t>
      </w:r>
      <w:r w:rsidR="00650E90">
        <w:rPr>
          <w:rFonts w:asciiTheme="minorHAnsi" w:hAnsiTheme="minorHAnsi" w:cstheme="minorHAnsi"/>
          <w:sz w:val="22"/>
          <w:szCs w:val="22"/>
        </w:rPr>
        <w:t>has limited content</w:t>
      </w:r>
      <w:r w:rsidR="00F95564">
        <w:rPr>
          <w:rFonts w:asciiTheme="minorHAnsi" w:hAnsiTheme="minorHAnsi" w:cstheme="minorHAnsi"/>
          <w:sz w:val="22"/>
          <w:szCs w:val="22"/>
        </w:rPr>
        <w:t xml:space="preserve"> and reduced functionality.</w:t>
      </w:r>
      <w:r w:rsidR="00650E90">
        <w:rPr>
          <w:rFonts w:asciiTheme="minorHAnsi" w:hAnsiTheme="minorHAnsi" w:cstheme="minorHAnsi"/>
          <w:sz w:val="22"/>
          <w:szCs w:val="22"/>
        </w:rPr>
        <w:t xml:space="preserve"> </w:t>
      </w:r>
      <w:r w:rsidR="009A120A">
        <w:rPr>
          <w:rFonts w:asciiTheme="minorHAnsi" w:hAnsiTheme="minorHAnsi" w:cstheme="minorHAnsi"/>
          <w:sz w:val="22"/>
          <w:szCs w:val="22"/>
        </w:rPr>
        <w:t xml:space="preserve">The </w:t>
      </w:r>
      <w:r w:rsidR="003F5D5B">
        <w:rPr>
          <w:rFonts w:asciiTheme="minorHAnsi" w:hAnsiTheme="minorHAnsi" w:cstheme="minorHAnsi"/>
          <w:sz w:val="22"/>
          <w:szCs w:val="22"/>
        </w:rPr>
        <w:t xml:space="preserve">Digital Handbook is </w:t>
      </w:r>
      <w:r w:rsidR="00630076">
        <w:rPr>
          <w:rFonts w:asciiTheme="minorHAnsi" w:hAnsiTheme="minorHAnsi" w:cstheme="minorHAnsi"/>
          <w:sz w:val="22"/>
          <w:szCs w:val="22"/>
        </w:rPr>
        <w:t>ideal for organisations that already have an HR system in place but rely on a static,</w:t>
      </w:r>
      <w:r w:rsidR="003F5D5B">
        <w:rPr>
          <w:rFonts w:asciiTheme="minorHAnsi" w:hAnsiTheme="minorHAnsi" w:cstheme="minorHAnsi"/>
          <w:sz w:val="22"/>
          <w:szCs w:val="22"/>
        </w:rPr>
        <w:t xml:space="preserve"> printed handbook </w:t>
      </w:r>
      <w:r w:rsidR="00630076">
        <w:rPr>
          <w:rFonts w:asciiTheme="minorHAnsi" w:hAnsiTheme="minorHAnsi" w:cstheme="minorHAnsi"/>
          <w:sz w:val="22"/>
          <w:szCs w:val="22"/>
        </w:rPr>
        <w:t>–</w:t>
      </w:r>
      <w:r w:rsidR="004B0DD6">
        <w:rPr>
          <w:rFonts w:asciiTheme="minorHAnsi" w:hAnsiTheme="minorHAnsi" w:cstheme="minorHAnsi"/>
          <w:sz w:val="22"/>
          <w:szCs w:val="22"/>
        </w:rPr>
        <w:t xml:space="preserve"> </w:t>
      </w:r>
      <w:r w:rsidR="00630076">
        <w:rPr>
          <w:rFonts w:asciiTheme="minorHAnsi" w:hAnsiTheme="minorHAnsi" w:cstheme="minorHAnsi"/>
          <w:sz w:val="22"/>
          <w:szCs w:val="22"/>
        </w:rPr>
        <w:t>which can quickly become outdated</w:t>
      </w:r>
      <w:r w:rsidR="003F5D5B">
        <w:rPr>
          <w:rFonts w:asciiTheme="minorHAnsi" w:hAnsiTheme="minorHAnsi" w:cstheme="minorHAnsi"/>
          <w:sz w:val="22"/>
          <w:szCs w:val="22"/>
        </w:rPr>
        <w:t>. Professional</w:t>
      </w:r>
      <w:r w:rsidR="007F3FC1">
        <w:rPr>
          <w:rFonts w:asciiTheme="minorHAnsi" w:hAnsiTheme="minorHAnsi" w:cstheme="minorHAnsi"/>
          <w:sz w:val="22"/>
          <w:szCs w:val="22"/>
        </w:rPr>
        <w:t>, our most popular version,</w:t>
      </w:r>
      <w:r w:rsidR="003F5D5B">
        <w:rPr>
          <w:rFonts w:asciiTheme="minorHAnsi" w:hAnsiTheme="minorHAnsi" w:cstheme="minorHAnsi"/>
          <w:sz w:val="22"/>
          <w:szCs w:val="22"/>
        </w:rPr>
        <w:t xml:space="preserve"> i</w:t>
      </w:r>
      <w:r w:rsidR="00650E90">
        <w:rPr>
          <w:rFonts w:asciiTheme="minorHAnsi" w:hAnsiTheme="minorHAnsi" w:cstheme="minorHAnsi"/>
          <w:sz w:val="22"/>
          <w:szCs w:val="22"/>
        </w:rPr>
        <w:t xml:space="preserve">ncludes </w:t>
      </w:r>
      <w:r w:rsidR="001C2B75">
        <w:rPr>
          <w:rFonts w:asciiTheme="minorHAnsi" w:hAnsiTheme="minorHAnsi" w:cstheme="minorHAnsi"/>
          <w:sz w:val="22"/>
          <w:szCs w:val="22"/>
        </w:rPr>
        <w:t>a suite of HR Policies and all</w:t>
      </w:r>
      <w:r w:rsidR="00BC2D41">
        <w:rPr>
          <w:rFonts w:asciiTheme="minorHAnsi" w:hAnsiTheme="minorHAnsi" w:cstheme="minorHAnsi"/>
          <w:sz w:val="22"/>
          <w:szCs w:val="22"/>
        </w:rPr>
        <w:t xml:space="preserve"> core </w:t>
      </w:r>
      <w:proofErr w:type="gramStart"/>
      <w:r w:rsidR="00650E90">
        <w:rPr>
          <w:rFonts w:asciiTheme="minorHAnsi" w:hAnsiTheme="minorHAnsi" w:cstheme="minorHAnsi"/>
          <w:sz w:val="22"/>
          <w:szCs w:val="22"/>
        </w:rPr>
        <w:t>functionality</w:t>
      </w:r>
      <w:proofErr w:type="gramEnd"/>
      <w:r w:rsidR="00BC2D41">
        <w:rPr>
          <w:rFonts w:asciiTheme="minorHAnsi" w:hAnsiTheme="minorHAnsi" w:cstheme="minorHAnsi"/>
          <w:sz w:val="22"/>
          <w:szCs w:val="22"/>
        </w:rPr>
        <w:t xml:space="preserve">. Add-ons </w:t>
      </w:r>
      <w:r w:rsidR="00CA21A3">
        <w:rPr>
          <w:rFonts w:asciiTheme="minorHAnsi" w:hAnsiTheme="minorHAnsi" w:cstheme="minorHAnsi"/>
          <w:sz w:val="22"/>
          <w:szCs w:val="22"/>
        </w:rPr>
        <w:t>and upgrades are</w:t>
      </w:r>
      <w:r w:rsidR="00BC2D4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772C56E" w14:textId="77777777" w:rsidR="00985BAF" w:rsidRPr="0036534F" w:rsidRDefault="00985BAF" w:rsidP="00985BAF">
      <w:pPr>
        <w:ind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7AF72692" w14:textId="128492DC" w:rsidR="00985BAF" w:rsidRPr="0025618B" w:rsidRDefault="00985BAF" w:rsidP="0025618B">
      <w:pPr>
        <w:ind w:hanging="284"/>
        <w:rPr>
          <w:rFonts w:asciiTheme="minorHAnsi" w:hAnsiTheme="minorHAnsi" w:cstheme="minorHAnsi"/>
          <w:b/>
          <w:bCs/>
          <w:color w:val="5F2B7B"/>
          <w:sz w:val="22"/>
          <w:szCs w:val="22"/>
        </w:rPr>
      </w:pPr>
      <w:r w:rsidRPr="0025618B">
        <w:rPr>
          <w:rFonts w:asciiTheme="minorHAnsi" w:hAnsiTheme="minorHAnsi" w:cstheme="minorHAnsi"/>
          <w:b/>
          <w:bCs/>
          <w:color w:val="5F2B7B"/>
          <w:sz w:val="22"/>
          <w:szCs w:val="22"/>
        </w:rPr>
        <w:t>Easy Communication</w:t>
      </w:r>
    </w:p>
    <w:p w14:paraId="1E54331F" w14:textId="726FA10C" w:rsidR="00C46F77" w:rsidRPr="0025618B" w:rsidRDefault="00985BAF" w:rsidP="0025618B">
      <w:pPr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36534F">
        <w:rPr>
          <w:rFonts w:asciiTheme="minorHAnsi" w:hAnsiTheme="minorHAnsi" w:cstheme="minorHAnsi"/>
          <w:sz w:val="22"/>
          <w:szCs w:val="22"/>
        </w:rPr>
        <w:t xml:space="preserve">If you don’t communicate </w:t>
      </w:r>
      <w:r w:rsidR="004C2357">
        <w:rPr>
          <w:rFonts w:asciiTheme="minorHAnsi" w:hAnsiTheme="minorHAnsi" w:cstheme="minorHAnsi"/>
          <w:sz w:val="22"/>
          <w:szCs w:val="22"/>
        </w:rPr>
        <w:t xml:space="preserve">your HR </w:t>
      </w:r>
      <w:r w:rsidRPr="0036534F">
        <w:rPr>
          <w:rFonts w:asciiTheme="minorHAnsi" w:hAnsiTheme="minorHAnsi" w:cstheme="minorHAnsi"/>
          <w:sz w:val="22"/>
          <w:szCs w:val="22"/>
        </w:rPr>
        <w:t xml:space="preserve">policies, you cannot rely on them! YourHR.space </w:t>
      </w:r>
      <w:r w:rsidR="00F75FC7">
        <w:rPr>
          <w:rFonts w:asciiTheme="minorHAnsi" w:hAnsiTheme="minorHAnsi" w:cstheme="minorHAnsi"/>
          <w:sz w:val="22"/>
          <w:szCs w:val="22"/>
        </w:rPr>
        <w:t>makes this easy by providing clear, effective communication</w:t>
      </w:r>
      <w:r w:rsidRPr="0036534F">
        <w:rPr>
          <w:rFonts w:asciiTheme="minorHAnsi" w:hAnsiTheme="minorHAnsi" w:cstheme="minorHAnsi"/>
          <w:sz w:val="22"/>
          <w:szCs w:val="22"/>
        </w:rPr>
        <w:t xml:space="preserve"> to employees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F75FC7">
        <w:rPr>
          <w:rFonts w:asciiTheme="minorHAnsi" w:hAnsiTheme="minorHAnsi" w:cstheme="minorHAnsi"/>
          <w:sz w:val="22"/>
          <w:szCs w:val="22"/>
        </w:rPr>
        <w:t xml:space="preserve">along </w:t>
      </w:r>
      <w:r>
        <w:rPr>
          <w:rFonts w:asciiTheme="minorHAnsi" w:hAnsiTheme="minorHAnsi" w:cstheme="minorHAnsi"/>
          <w:sz w:val="22"/>
          <w:szCs w:val="22"/>
        </w:rPr>
        <w:t>w</w:t>
      </w:r>
      <w:r w:rsidRPr="0036534F">
        <w:rPr>
          <w:rFonts w:asciiTheme="minorHAnsi" w:hAnsiTheme="minorHAnsi" w:cstheme="minorHAnsi"/>
          <w:sz w:val="22"/>
          <w:szCs w:val="22"/>
        </w:rPr>
        <w:t xml:space="preserve">ith scheduled notifications </w:t>
      </w:r>
      <w:r w:rsidR="00F75FC7">
        <w:rPr>
          <w:rFonts w:asciiTheme="minorHAnsi" w:hAnsiTheme="minorHAnsi" w:cstheme="minorHAnsi"/>
          <w:sz w:val="22"/>
          <w:szCs w:val="22"/>
        </w:rPr>
        <w:t>that</w:t>
      </w:r>
      <w:r w:rsidRPr="0036534F">
        <w:rPr>
          <w:rFonts w:asciiTheme="minorHAnsi" w:hAnsiTheme="minorHAnsi" w:cstheme="minorHAnsi"/>
          <w:sz w:val="22"/>
          <w:szCs w:val="22"/>
        </w:rPr>
        <w:t xml:space="preserve"> remind </w:t>
      </w:r>
      <w:r>
        <w:rPr>
          <w:rFonts w:asciiTheme="minorHAnsi" w:hAnsiTheme="minorHAnsi" w:cstheme="minorHAnsi"/>
          <w:sz w:val="22"/>
          <w:szCs w:val="22"/>
        </w:rPr>
        <w:t>them</w:t>
      </w:r>
      <w:r w:rsidRPr="0036534F">
        <w:rPr>
          <w:rFonts w:asciiTheme="minorHAnsi" w:hAnsiTheme="minorHAnsi" w:cstheme="minorHAnsi"/>
          <w:sz w:val="22"/>
          <w:szCs w:val="22"/>
        </w:rPr>
        <w:t xml:space="preserve"> about </w:t>
      </w:r>
      <w:r w:rsidR="00F75FC7">
        <w:rPr>
          <w:rFonts w:asciiTheme="minorHAnsi" w:hAnsiTheme="minorHAnsi" w:cstheme="minorHAnsi"/>
          <w:sz w:val="22"/>
          <w:szCs w:val="22"/>
        </w:rPr>
        <w:t>important</w:t>
      </w:r>
      <w:r w:rsidRPr="0036534F">
        <w:rPr>
          <w:rFonts w:asciiTheme="minorHAnsi" w:hAnsiTheme="minorHAnsi" w:cstheme="minorHAnsi"/>
          <w:sz w:val="22"/>
          <w:szCs w:val="22"/>
        </w:rPr>
        <w:t xml:space="preserve"> content or</w:t>
      </w:r>
      <w:r w:rsidR="00F75FC7">
        <w:rPr>
          <w:rFonts w:asciiTheme="minorHAnsi" w:hAnsiTheme="minorHAnsi" w:cstheme="minorHAnsi"/>
          <w:sz w:val="22"/>
          <w:szCs w:val="22"/>
        </w:rPr>
        <w:t xml:space="preserve"> prompt them</w:t>
      </w:r>
      <w:r w:rsidRPr="0036534F">
        <w:rPr>
          <w:rFonts w:asciiTheme="minorHAnsi" w:hAnsiTheme="minorHAnsi" w:cstheme="minorHAnsi"/>
          <w:sz w:val="22"/>
          <w:szCs w:val="22"/>
        </w:rPr>
        <w:t xml:space="preserve"> to revisit </w:t>
      </w:r>
      <w:r w:rsidR="00F75FC7">
        <w:rPr>
          <w:rFonts w:asciiTheme="minorHAnsi" w:hAnsiTheme="minorHAnsi" w:cstheme="minorHAnsi"/>
          <w:sz w:val="22"/>
          <w:szCs w:val="22"/>
        </w:rPr>
        <w:t xml:space="preserve">essential </w:t>
      </w:r>
      <w:r w:rsidRPr="0036534F">
        <w:rPr>
          <w:rFonts w:asciiTheme="minorHAnsi" w:hAnsiTheme="minorHAnsi" w:cstheme="minorHAnsi"/>
          <w:sz w:val="22"/>
          <w:szCs w:val="22"/>
        </w:rPr>
        <w:t xml:space="preserve">training videos. </w:t>
      </w:r>
    </w:p>
    <w:sectPr w:rsidR="00C46F77" w:rsidRPr="0025618B" w:rsidSect="00D8502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6838" w:h="11906" w:orient="landscape" w:code="9"/>
      <w:pgMar w:top="1135" w:right="1247" w:bottom="1276" w:left="1247" w:header="227" w:footer="4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49EA" w14:textId="77777777" w:rsidR="00D4746A" w:rsidRDefault="00D4746A">
      <w:r>
        <w:separator/>
      </w:r>
    </w:p>
  </w:endnote>
  <w:endnote w:type="continuationSeparator" w:id="0">
    <w:p w14:paraId="2CCD6B34" w14:textId="77777777" w:rsidR="00D4746A" w:rsidRDefault="00D4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DEF7" w14:textId="77777777" w:rsidR="00010776" w:rsidRDefault="00010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ADC3E" w14:textId="174E19E2" w:rsidR="00627DBE" w:rsidRDefault="006922E0">
    <w:pPr>
      <w:pStyle w:val="Footer"/>
    </w:pPr>
    <w:r w:rsidRPr="00627DB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26D428" wp14:editId="599BCF27">
              <wp:simplePos x="0" y="0"/>
              <wp:positionH relativeFrom="column">
                <wp:posOffset>3383915</wp:posOffset>
              </wp:positionH>
              <wp:positionV relativeFrom="paragraph">
                <wp:posOffset>-144145</wp:posOffset>
              </wp:positionV>
              <wp:extent cx="6301740" cy="527050"/>
              <wp:effectExtent l="0" t="0" r="0" b="635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1740" cy="527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0A1706" w14:textId="17BFF437" w:rsidR="00630076" w:rsidRDefault="00627DBE" w:rsidP="00630076">
                          <w:pPr>
                            <w:jc w:val="right"/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Why not jump on a Zoom</w:t>
                          </w:r>
                          <w:r w:rsidR="006922E0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or </w:t>
                          </w:r>
                          <w:r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Teams </w:t>
                          </w:r>
                          <w:r w:rsidR="006922E0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call </w:t>
                          </w:r>
                          <w:r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for a quick </w:t>
                          </w:r>
                          <w:r w:rsidR="006922E0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demo</w:t>
                          </w:r>
                          <w:r w:rsidR="00630076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</w:t>
                          </w:r>
                          <w:r w:rsidR="00010776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–</w:t>
                          </w:r>
                          <w:r w:rsidR="00630076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there</w:t>
                          </w:r>
                          <w:r w:rsidR="00010776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’</w:t>
                          </w:r>
                          <w:r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s no obligation</w:t>
                          </w:r>
                          <w:r w:rsidR="006922E0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>.</w:t>
                          </w:r>
                        </w:p>
                        <w:p w14:paraId="254DFB36" w14:textId="34FE22B9" w:rsidR="00627DBE" w:rsidRPr="006A6E4F" w:rsidRDefault="006922E0" w:rsidP="00630076">
                          <w:pPr>
                            <w:jc w:val="right"/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Call us </w:t>
                          </w:r>
                          <w:r w:rsidR="00627DBE"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on </w:t>
                          </w:r>
                          <w:r w:rsidR="00627DBE" w:rsidRPr="006A6E4F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01702</w:t>
                          </w:r>
                          <w:r w:rsidR="002945A1" w:rsidRPr="002945A1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 xml:space="preserve"> 789078</w:t>
                          </w:r>
                          <w:r w:rsidR="00630076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 xml:space="preserve"> </w:t>
                          </w:r>
                          <w:r w:rsidR="00627DBE" w:rsidRPr="006A6E4F">
                            <w:rPr>
                              <w:rFonts w:asciiTheme="minorHAnsi" w:hAnsiTheme="minorHAnsi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or email </w:t>
                          </w:r>
                          <w:proofErr w:type="spellStart"/>
                          <w:r w:rsidR="000C772A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team</w:t>
                          </w:r>
                          <w:r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@</w:t>
                          </w:r>
                          <w:r w:rsidR="000C772A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yourhr.space</w:t>
                          </w:r>
                          <w:proofErr w:type="spellEnd"/>
                          <w:r w:rsidR="00630076">
                            <w:rPr>
                              <w:rFonts w:asciiTheme="minorHAnsi" w:hAnsiTheme="minorHAnsi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.</w:t>
                          </w:r>
                        </w:p>
                        <w:p w14:paraId="3BAB03C2" w14:textId="77777777" w:rsidR="00627DBE" w:rsidRPr="006A6E4F" w:rsidRDefault="00627DBE" w:rsidP="00627DBE">
                          <w:pPr>
                            <w:rPr>
                              <w:rFonts w:asciiTheme="minorHAnsi" w:hAnsiTheme="minorHAnsi"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26D428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29" type="#_x0000_t202" style="position:absolute;margin-left:266.45pt;margin-top:-11.35pt;width:496.2pt;height:41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" filled="f" stroked="f" strokeweight=".5pt">
              <v:textbox>
                <w:txbxContent>
                  <w:p w14:paraId="040A1706" w14:textId="17BFF437" w:rsidR="00630076" w:rsidRDefault="00627DBE" w:rsidP="00630076">
                    <w:pPr>
                      <w:jc w:val="right"/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</w:pPr>
                    <w:r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Why not jump on a Zoom</w:t>
                    </w:r>
                    <w:r w:rsidR="006922E0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 or </w:t>
                    </w:r>
                    <w:r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Teams </w:t>
                    </w:r>
                    <w:r w:rsidR="006922E0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call </w:t>
                    </w:r>
                    <w:r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for a quick </w:t>
                    </w:r>
                    <w:r w:rsidR="006922E0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demo</w:t>
                    </w:r>
                    <w:r w:rsidR="00630076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 </w:t>
                    </w:r>
                    <w:r w:rsidR="00010776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–</w:t>
                    </w:r>
                    <w:r w:rsidR="00630076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 there</w:t>
                    </w:r>
                    <w:r w:rsidR="00010776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’</w:t>
                    </w:r>
                    <w:r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s no obligation</w:t>
                    </w:r>
                    <w:r w:rsidR="006922E0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>.</w:t>
                    </w:r>
                  </w:p>
                  <w:p w14:paraId="254DFB36" w14:textId="34FE22B9" w:rsidR="00627DBE" w:rsidRPr="006A6E4F" w:rsidRDefault="006922E0" w:rsidP="00630076">
                    <w:pPr>
                      <w:jc w:val="right"/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Call us </w:t>
                    </w:r>
                    <w:r w:rsidR="00627DBE"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on </w:t>
                    </w:r>
                    <w:r w:rsidR="00627DBE" w:rsidRPr="006A6E4F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>01702</w:t>
                    </w:r>
                    <w:r w:rsidR="002945A1" w:rsidRPr="002945A1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 xml:space="preserve"> 789078</w:t>
                    </w:r>
                    <w:r w:rsidR="00630076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 xml:space="preserve"> </w:t>
                    </w:r>
                    <w:r w:rsidR="00627DBE" w:rsidRPr="006A6E4F">
                      <w:rPr>
                        <w:rFonts w:asciiTheme="minorHAnsi" w:hAnsiTheme="minorHAnsi" w:cs="Arial"/>
                        <w:color w:val="FFFFFF" w:themeColor="background1"/>
                        <w:sz w:val="22"/>
                        <w:szCs w:val="22"/>
                      </w:rPr>
                      <w:t xml:space="preserve">or email </w:t>
                    </w:r>
                    <w:r w:rsidR="000C772A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>team</w:t>
                    </w:r>
                    <w:r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>@</w:t>
                    </w:r>
                    <w:r w:rsidR="000C772A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>yourhr.space</w:t>
                    </w:r>
                    <w:r w:rsidR="00630076">
                      <w:rPr>
                        <w:rFonts w:asciiTheme="minorHAnsi" w:hAnsiTheme="minorHAnsi" w:cs="Arial"/>
                        <w:b/>
                        <w:color w:val="FFFFFF" w:themeColor="background1"/>
                        <w:sz w:val="22"/>
                        <w:szCs w:val="22"/>
                      </w:rPr>
                      <w:t>.</w:t>
                    </w:r>
                  </w:p>
                  <w:p w14:paraId="3BAB03C2" w14:textId="77777777" w:rsidR="00627DBE" w:rsidRPr="006A6E4F" w:rsidRDefault="00627DBE" w:rsidP="00627DBE">
                    <w:pPr>
                      <w:rPr>
                        <w:rFonts w:asciiTheme="minorHAnsi" w:hAnsiTheme="minorHAnsi"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Pr="00627DB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234839" wp14:editId="6461BB3F">
              <wp:simplePos x="0" y="0"/>
              <wp:positionH relativeFrom="column">
                <wp:posOffset>2880994</wp:posOffset>
              </wp:positionH>
              <wp:positionV relativeFrom="paragraph">
                <wp:posOffset>-266065</wp:posOffset>
              </wp:positionV>
              <wp:extent cx="7022465" cy="773430"/>
              <wp:effectExtent l="0" t="0" r="6985" b="7620"/>
              <wp:wrapNone/>
              <wp:docPr id="6" name="Da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022465" cy="773430"/>
                      </a:xfrm>
                      <a:custGeom>
                        <a:avLst/>
                        <a:gdLst>
                          <a:gd name="connsiteX0" fmla="*/ 0 w 10000"/>
                          <a:gd name="connsiteY0" fmla="*/ 10000 h 10000"/>
                          <a:gd name="connsiteX1" fmla="*/ 2000 w 10000"/>
                          <a:gd name="connsiteY1" fmla="*/ 0 h 10000"/>
                          <a:gd name="connsiteX2" fmla="*/ 10000 w 10000"/>
                          <a:gd name="connsiteY2" fmla="*/ 0 h 10000"/>
                          <a:gd name="connsiteX3" fmla="*/ 8000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0" fmla="*/ 23163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163 w 33163"/>
                          <a:gd name="connsiteY3" fmla="*/ 10000 h 10000"/>
                          <a:gd name="connsiteX4" fmla="*/ 23163 w 33163"/>
                          <a:gd name="connsiteY4" fmla="*/ 10000 h 10000"/>
                          <a:gd name="connsiteX0" fmla="*/ 0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163 w 33163"/>
                          <a:gd name="connsiteY3" fmla="*/ 10000 h 10000"/>
                          <a:gd name="connsiteX4" fmla="*/ 0 w 33163"/>
                          <a:gd name="connsiteY4" fmla="*/ 10000 h 10000"/>
                          <a:gd name="connsiteX0" fmla="*/ 0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346 w 33163"/>
                          <a:gd name="connsiteY3" fmla="*/ 10000 h 10000"/>
                          <a:gd name="connsiteX4" fmla="*/ 0 w 33163"/>
                          <a:gd name="connsiteY4" fmla="*/ 10000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3163" h="10000">
                            <a:moveTo>
                              <a:pt x="0" y="10000"/>
                            </a:moveTo>
                            <a:lnTo>
                              <a:pt x="0" y="0"/>
                            </a:lnTo>
                            <a:lnTo>
                              <a:pt x="33163" y="0"/>
                            </a:lnTo>
                            <a:lnTo>
                              <a:pt x="31346" y="10000"/>
                            </a:lnTo>
                            <a:lnTo>
                              <a:pt x="0" y="10000"/>
                            </a:lnTo>
                            <a:close/>
                          </a:path>
                        </a:pathLst>
                      </a:custGeom>
                      <a:solidFill>
                        <a:srgbClr val="5F2B7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E6858D" id="Data 4" o:spid="_x0000_s1026" style="position:absolute;margin-left:226.85pt;margin-top:-20.95pt;width:552.95pt;height:60.9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163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" path="m,10000l,,33163,,31346,10000,,10000xe" fillcolor="#5f2b7b" stroked="f" strokeweight="2pt">
              <v:path arrowok="t" o:connecttype="custom" o:connectlocs="0,773430;0,0;7022465,0;6637704,773430;0,773430" o:connectangles="0,0,0,0,0"/>
            </v:shape>
          </w:pict>
        </mc:Fallback>
      </mc:AlternateContent>
    </w:r>
    <w:r w:rsidR="0058789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68A9165" wp14:editId="6A5091D4">
              <wp:simplePos x="0" y="0"/>
              <wp:positionH relativeFrom="column">
                <wp:posOffset>-374650</wp:posOffset>
              </wp:positionH>
              <wp:positionV relativeFrom="paragraph">
                <wp:posOffset>-141678</wp:posOffset>
              </wp:positionV>
              <wp:extent cx="2801033" cy="60188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1033" cy="601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A0CA89" w14:textId="75240924" w:rsidR="00587893" w:rsidRPr="000C772A" w:rsidRDefault="00587893" w:rsidP="00587893">
                          <w:pPr>
                            <w:ind w:left="142"/>
                            <w:jc w:val="both"/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000000" w:themeColor="text1"/>
                            </w:rPr>
                          </w:pPr>
                          <w:r w:rsidRPr="000C772A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000000" w:themeColor="text1"/>
                            </w:rPr>
                            <w:t>YourHR.space – All your HR in one place</w:t>
                          </w:r>
                        </w:p>
                        <w:p w14:paraId="1F5F8E73" w14:textId="77777777" w:rsidR="00587893" w:rsidRPr="00587893" w:rsidRDefault="00587893">
                          <w:pPr>
                            <w:rPr>
                              <w:color w:val="5F2B7B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68A9165" id="Text Box 7" o:spid="_x0000_s1030" type="#_x0000_t202" style="position:absolute;margin-left:-29.5pt;margin-top:-11.15pt;width:220.55pt;height:47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" filled="f" stroked="f" strokeweight=".5pt">
              <v:textbox>
                <w:txbxContent>
                  <w:p w14:paraId="31A0CA89" w14:textId="75240924" w:rsidR="00587893" w:rsidRPr="000C772A" w:rsidRDefault="00587893" w:rsidP="00587893">
                    <w:pPr>
                      <w:ind w:left="142"/>
                      <w:jc w:val="both"/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000000" w:themeColor="text1"/>
                      </w:rPr>
                    </w:pPr>
                    <w:r w:rsidRPr="000C772A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000000" w:themeColor="text1"/>
                      </w:rPr>
                      <w:t>YourHR.space – All your HR in one place</w:t>
                    </w:r>
                  </w:p>
                  <w:p w14:paraId="1F5F8E73" w14:textId="77777777" w:rsidR="00587893" w:rsidRPr="00587893" w:rsidRDefault="00587893">
                    <w:pPr>
                      <w:rPr>
                        <w:color w:val="5F2B7B"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0874" w14:textId="77777777" w:rsidR="00010776" w:rsidRDefault="00010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AE4CE" w14:textId="77777777" w:rsidR="00D4746A" w:rsidRDefault="00D4746A">
      <w:r>
        <w:separator/>
      </w:r>
    </w:p>
  </w:footnote>
  <w:footnote w:type="continuationSeparator" w:id="0">
    <w:p w14:paraId="2B2181B1" w14:textId="77777777" w:rsidR="00D4746A" w:rsidRDefault="00D47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74DD" w14:textId="77777777" w:rsidR="00010776" w:rsidRDefault="00010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C91C" w14:textId="5613927D" w:rsidR="00051506" w:rsidRPr="00587893" w:rsidRDefault="00587893" w:rsidP="00587893">
    <w:pPr>
      <w:pStyle w:val="Header"/>
      <w:rPr>
        <w:rFonts w:asciiTheme="minorHAnsi" w:hAnsiTheme="minorHAnsi" w:cstheme="minorHAnsi"/>
        <w:b/>
        <w:bCs/>
        <w:i/>
        <w:iCs/>
        <w:color w:val="7030A0"/>
        <w:sz w:val="24"/>
      </w:rPr>
    </w:pPr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67456" behindDoc="1" locked="0" layoutInCell="1" allowOverlap="1" wp14:anchorId="374D9CCF" wp14:editId="58994645">
          <wp:simplePos x="0" y="0"/>
          <wp:positionH relativeFrom="column">
            <wp:posOffset>6968490</wp:posOffset>
          </wp:positionH>
          <wp:positionV relativeFrom="paragraph">
            <wp:posOffset>18504</wp:posOffset>
          </wp:positionV>
          <wp:extent cx="2303794" cy="459143"/>
          <wp:effectExtent l="0" t="0" r="0" b="0"/>
          <wp:wrapNone/>
          <wp:docPr id="8" name="Picture 1" descr="A blue and grey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041654" name="Picture 1" descr="A blue and grey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94" cy="459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1C9" w:rsidRPr="00FE31C9">
      <w:rPr>
        <w:rFonts w:asciiTheme="minorHAnsi" w:hAnsiTheme="minorHAnsi" w:cstheme="minorHAnsi"/>
        <w:b/>
        <w:bCs/>
        <w:i/>
        <w:iCs/>
        <w:noProof/>
        <w:color w:val="7030A0"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BDD3B5" wp14:editId="3CACF287">
              <wp:simplePos x="0" y="0"/>
              <wp:positionH relativeFrom="column">
                <wp:posOffset>-786765</wp:posOffset>
              </wp:positionH>
              <wp:positionV relativeFrom="paragraph">
                <wp:posOffset>-143510</wp:posOffset>
              </wp:positionV>
              <wp:extent cx="7419975" cy="723265"/>
              <wp:effectExtent l="0" t="0" r="0" b="635"/>
              <wp:wrapNone/>
              <wp:docPr id="4" name="Da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9975" cy="723265"/>
                      </a:xfrm>
                      <a:custGeom>
                        <a:avLst/>
                        <a:gdLst>
                          <a:gd name="connsiteX0" fmla="*/ 0 w 10000"/>
                          <a:gd name="connsiteY0" fmla="*/ 10000 h 10000"/>
                          <a:gd name="connsiteX1" fmla="*/ 2000 w 10000"/>
                          <a:gd name="connsiteY1" fmla="*/ 0 h 10000"/>
                          <a:gd name="connsiteX2" fmla="*/ 10000 w 10000"/>
                          <a:gd name="connsiteY2" fmla="*/ 0 h 10000"/>
                          <a:gd name="connsiteX3" fmla="*/ 8000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0" fmla="*/ 23163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163 w 33163"/>
                          <a:gd name="connsiteY3" fmla="*/ 10000 h 10000"/>
                          <a:gd name="connsiteX4" fmla="*/ 23163 w 33163"/>
                          <a:gd name="connsiteY4" fmla="*/ 10000 h 10000"/>
                          <a:gd name="connsiteX0" fmla="*/ 0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163 w 33163"/>
                          <a:gd name="connsiteY3" fmla="*/ 10000 h 10000"/>
                          <a:gd name="connsiteX4" fmla="*/ 0 w 33163"/>
                          <a:gd name="connsiteY4" fmla="*/ 10000 h 10000"/>
                          <a:gd name="connsiteX0" fmla="*/ 0 w 33163"/>
                          <a:gd name="connsiteY0" fmla="*/ 10000 h 10000"/>
                          <a:gd name="connsiteX1" fmla="*/ 0 w 33163"/>
                          <a:gd name="connsiteY1" fmla="*/ 0 h 10000"/>
                          <a:gd name="connsiteX2" fmla="*/ 33163 w 33163"/>
                          <a:gd name="connsiteY2" fmla="*/ 0 h 10000"/>
                          <a:gd name="connsiteX3" fmla="*/ 31346 w 33163"/>
                          <a:gd name="connsiteY3" fmla="*/ 10000 h 10000"/>
                          <a:gd name="connsiteX4" fmla="*/ 0 w 33163"/>
                          <a:gd name="connsiteY4" fmla="*/ 10000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3163" h="10000">
                            <a:moveTo>
                              <a:pt x="0" y="10000"/>
                            </a:moveTo>
                            <a:lnTo>
                              <a:pt x="0" y="0"/>
                            </a:lnTo>
                            <a:lnTo>
                              <a:pt x="33163" y="0"/>
                            </a:lnTo>
                            <a:lnTo>
                              <a:pt x="31346" y="10000"/>
                            </a:lnTo>
                            <a:lnTo>
                              <a:pt x="0" y="10000"/>
                            </a:lnTo>
                            <a:close/>
                          </a:path>
                        </a:pathLst>
                      </a:custGeom>
                      <a:solidFill>
                        <a:srgbClr val="5F2B7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48E90F" id="Data 4" o:spid="_x0000_s1026" style="position:absolute;margin-left:-61.95pt;margin-top:-11.3pt;width:584.25pt;height:5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163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" path="m,10000l,,33163,,31346,10000,,10000xe" fillcolor="#5f2b7b" stroked="f" strokeweight="2pt">
              <v:path arrowok="t" o:connecttype="custom" o:connectlocs="0,723265;0,0;7419975,0;7013435,723265;0,723265" o:connectangles="0,0,0,0,0"/>
            </v:shape>
          </w:pict>
        </mc:Fallback>
      </mc:AlternateContent>
    </w:r>
    <w:r w:rsidR="00FE31C9" w:rsidRPr="00FE31C9">
      <w:rPr>
        <w:rFonts w:asciiTheme="minorHAnsi" w:hAnsiTheme="minorHAnsi" w:cstheme="minorHAnsi"/>
        <w:b/>
        <w:bCs/>
        <w:i/>
        <w:iCs/>
        <w:noProof/>
        <w:color w:val="7030A0"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78632" wp14:editId="43AAA1A2">
              <wp:simplePos x="0" y="0"/>
              <wp:positionH relativeFrom="column">
                <wp:posOffset>-287655</wp:posOffset>
              </wp:positionH>
              <wp:positionV relativeFrom="paragraph">
                <wp:posOffset>60743</wp:posOffset>
              </wp:positionV>
              <wp:extent cx="5573210" cy="4572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321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0BC1F6" w14:textId="4B1BEAC9" w:rsidR="00FE31C9" w:rsidRPr="00FE31C9" w:rsidRDefault="00FE31C9" w:rsidP="00FE31C9">
                          <w:pPr>
                            <w:pStyle w:val="Header"/>
                            <w:rPr>
                              <w:rFonts w:ascii="Calibri" w:eastAsia="Calibri" w:hAnsi="Calibri" w:cs="Calibri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FE31C9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 xml:space="preserve">Manage </w:t>
                          </w:r>
                          <w:r w:rsidRPr="00FE31C9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8"/>
                              <w:szCs w:val="26"/>
                            </w:rPr>
                            <w:t xml:space="preserve">HR </w:t>
                          </w:r>
                          <w:r w:rsidR="00630076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>E</w:t>
                          </w:r>
                          <w:r w:rsidRPr="00FE31C9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>asily</w:t>
                          </w:r>
                          <w:r w:rsidR="006922E0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 xml:space="preserve"> and </w:t>
                          </w:r>
                          <w:r w:rsidR="00630076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>L</w:t>
                          </w:r>
                          <w:r w:rsidR="006922E0">
                            <w:rPr>
                              <w:rFonts w:asciiTheme="minorHAnsi" w:hAnsiTheme="minorHAnsi" w:cstheme="minorHAnsi"/>
                              <w:b/>
                              <w:bCs/>
                              <w:iCs/>
                              <w:color w:val="FFFFFF" w:themeColor="background1"/>
                              <w:sz w:val="26"/>
                              <w:szCs w:val="26"/>
                            </w:rPr>
                            <w:t>egally with YourHR.space</w:t>
                          </w:r>
                          <w:r w:rsidRPr="00FE31C9">
                            <w:rPr>
                              <w:color w:val="FFFFFF" w:themeColor="background1"/>
                              <w:sz w:val="26"/>
                              <w:szCs w:val="26"/>
                            </w:rPr>
                            <w:t xml:space="preserve">                           </w:t>
                          </w:r>
                          <w:r w:rsidRPr="00FE31C9">
                            <w:rPr>
                              <w:color w:val="FFFFFF" w:themeColor="background1"/>
                              <w:sz w:val="26"/>
                              <w:szCs w:val="26"/>
                            </w:rPr>
                            <w:tab/>
                            <w:t xml:space="preserve">   </w:t>
                          </w:r>
                        </w:p>
                        <w:p w14:paraId="349BFA8F" w14:textId="77777777" w:rsidR="00FE31C9" w:rsidRPr="006A6E4F" w:rsidRDefault="00FE31C9" w:rsidP="00FE31C9">
                          <w:pPr>
                            <w:rPr>
                              <w:rFonts w:asciiTheme="minorHAnsi" w:hAnsi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D786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22.65pt;margin-top:4.8pt;width:438.85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" filled="f" stroked="f" strokeweight=".5pt">
              <v:textbox>
                <w:txbxContent>
                  <w:p w14:paraId="460BC1F6" w14:textId="4B1BEAC9" w:rsidR="00FE31C9" w:rsidRPr="00FE31C9" w:rsidRDefault="00FE31C9" w:rsidP="00FE31C9">
                    <w:pPr>
                      <w:pStyle w:val="Header"/>
                      <w:rPr>
                        <w:rFonts w:ascii="Calibri" w:eastAsia="Calibri" w:hAnsi="Calibri" w:cs="Calibri"/>
                        <w:color w:val="FFFFFF" w:themeColor="background1"/>
                        <w:sz w:val="26"/>
                        <w:szCs w:val="26"/>
                      </w:rPr>
                    </w:pPr>
                    <w:r w:rsidRPr="00FE31C9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 xml:space="preserve">Manage </w:t>
                    </w:r>
                    <w:r w:rsidRPr="00FE31C9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8"/>
                        <w:szCs w:val="26"/>
                      </w:rPr>
                      <w:t xml:space="preserve">HR </w:t>
                    </w:r>
                    <w:r w:rsidR="00630076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>E</w:t>
                    </w:r>
                    <w:r w:rsidRPr="00FE31C9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>asily</w:t>
                    </w:r>
                    <w:r w:rsidR="006922E0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 xml:space="preserve"> and </w:t>
                    </w:r>
                    <w:r w:rsidR="00630076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>L</w:t>
                    </w:r>
                    <w:r w:rsidR="006922E0">
                      <w:rPr>
                        <w:rFonts w:asciiTheme="minorHAnsi" w:hAnsiTheme="minorHAnsi" w:cstheme="minorHAnsi"/>
                        <w:b/>
                        <w:bCs/>
                        <w:iCs/>
                        <w:color w:val="FFFFFF" w:themeColor="background1"/>
                        <w:sz w:val="26"/>
                        <w:szCs w:val="26"/>
                      </w:rPr>
                      <w:t>egally with YourHR.space</w:t>
                    </w:r>
                    <w:r w:rsidRPr="00FE31C9">
                      <w:rPr>
                        <w:color w:val="FFFFFF" w:themeColor="background1"/>
                        <w:sz w:val="26"/>
                        <w:szCs w:val="26"/>
                      </w:rPr>
                      <w:t xml:space="preserve">                           </w:t>
                    </w:r>
                    <w:r w:rsidRPr="00FE31C9">
                      <w:rPr>
                        <w:color w:val="FFFFFF" w:themeColor="background1"/>
                        <w:sz w:val="26"/>
                        <w:szCs w:val="26"/>
                      </w:rPr>
                      <w:tab/>
                      <w:t xml:space="preserve">   </w:t>
                    </w:r>
                  </w:p>
                  <w:p w14:paraId="349BFA8F" w14:textId="77777777" w:rsidR="00FE31C9" w:rsidRPr="006A6E4F" w:rsidRDefault="00FE31C9" w:rsidP="00FE31C9">
                    <w:pPr>
                      <w:rPr>
                        <w:rFonts w:asciiTheme="minorHAnsi" w:hAnsiTheme="minorHAnsi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C414" w14:textId="77777777" w:rsidR="00010776" w:rsidRDefault="00010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A7F"/>
    <w:multiLevelType w:val="multilevel"/>
    <w:tmpl w:val="4CA2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C4D51"/>
    <w:multiLevelType w:val="hybridMultilevel"/>
    <w:tmpl w:val="A9D4BC6A"/>
    <w:lvl w:ilvl="0" w:tplc="9814BB92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66B19"/>
    <w:multiLevelType w:val="hybridMultilevel"/>
    <w:tmpl w:val="B352BD88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C10A9"/>
    <w:multiLevelType w:val="hybridMultilevel"/>
    <w:tmpl w:val="CF64B00C"/>
    <w:lvl w:ilvl="0" w:tplc="A5588912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F8484E"/>
    <w:multiLevelType w:val="hybridMultilevel"/>
    <w:tmpl w:val="50DC8452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F31E0"/>
    <w:multiLevelType w:val="hybridMultilevel"/>
    <w:tmpl w:val="2584A15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FCC3B74"/>
    <w:multiLevelType w:val="hybridMultilevel"/>
    <w:tmpl w:val="0BD0AE08"/>
    <w:lvl w:ilvl="0" w:tplc="0BA8AFC6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BDDC2FDC">
      <w:numFmt w:val="none"/>
      <w:lvlText w:val=""/>
      <w:lvlJc w:val="left"/>
      <w:pPr>
        <w:tabs>
          <w:tab w:val="num" w:pos="360"/>
        </w:tabs>
      </w:pPr>
    </w:lvl>
    <w:lvl w:ilvl="2" w:tplc="982C64CC">
      <w:numFmt w:val="none"/>
      <w:lvlText w:val=""/>
      <w:lvlJc w:val="left"/>
      <w:pPr>
        <w:tabs>
          <w:tab w:val="num" w:pos="360"/>
        </w:tabs>
      </w:pPr>
    </w:lvl>
    <w:lvl w:ilvl="3" w:tplc="6944ECB4">
      <w:numFmt w:val="none"/>
      <w:lvlText w:val=""/>
      <w:lvlJc w:val="left"/>
      <w:pPr>
        <w:tabs>
          <w:tab w:val="num" w:pos="360"/>
        </w:tabs>
      </w:pPr>
    </w:lvl>
    <w:lvl w:ilvl="4" w:tplc="6D3CF708">
      <w:numFmt w:val="none"/>
      <w:lvlText w:val=""/>
      <w:lvlJc w:val="left"/>
      <w:pPr>
        <w:tabs>
          <w:tab w:val="num" w:pos="360"/>
        </w:tabs>
      </w:pPr>
    </w:lvl>
    <w:lvl w:ilvl="5" w:tplc="9BC41456">
      <w:numFmt w:val="none"/>
      <w:lvlText w:val=""/>
      <w:lvlJc w:val="left"/>
      <w:pPr>
        <w:tabs>
          <w:tab w:val="num" w:pos="360"/>
        </w:tabs>
      </w:pPr>
    </w:lvl>
    <w:lvl w:ilvl="6" w:tplc="7A2A238C">
      <w:numFmt w:val="none"/>
      <w:lvlText w:val=""/>
      <w:lvlJc w:val="left"/>
      <w:pPr>
        <w:tabs>
          <w:tab w:val="num" w:pos="360"/>
        </w:tabs>
      </w:pPr>
    </w:lvl>
    <w:lvl w:ilvl="7" w:tplc="2084E8D2">
      <w:numFmt w:val="none"/>
      <w:lvlText w:val=""/>
      <w:lvlJc w:val="left"/>
      <w:pPr>
        <w:tabs>
          <w:tab w:val="num" w:pos="360"/>
        </w:tabs>
      </w:pPr>
    </w:lvl>
    <w:lvl w:ilvl="8" w:tplc="5C1AB1B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0570E99"/>
    <w:multiLevelType w:val="multilevel"/>
    <w:tmpl w:val="9202CEE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2AA38DD"/>
    <w:multiLevelType w:val="hybridMultilevel"/>
    <w:tmpl w:val="65EEE4E0"/>
    <w:lvl w:ilvl="0" w:tplc="A5588912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C40A77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0" w15:restartNumberingAfterBreak="0">
    <w:nsid w:val="17303D73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1" w15:restartNumberingAfterBreak="0">
    <w:nsid w:val="178D33C9"/>
    <w:multiLevelType w:val="hybridMultilevel"/>
    <w:tmpl w:val="E072FE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304191"/>
    <w:multiLevelType w:val="hybridMultilevel"/>
    <w:tmpl w:val="4DA8AA1A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94709"/>
    <w:multiLevelType w:val="hybridMultilevel"/>
    <w:tmpl w:val="D16CBCE4"/>
    <w:lvl w:ilvl="0" w:tplc="A5588912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F94325"/>
    <w:multiLevelType w:val="hybridMultilevel"/>
    <w:tmpl w:val="4C92DE02"/>
    <w:lvl w:ilvl="0" w:tplc="8D30D26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F104E"/>
    <w:multiLevelType w:val="hybridMultilevel"/>
    <w:tmpl w:val="7AD23344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90BF8"/>
    <w:multiLevelType w:val="hybridMultilevel"/>
    <w:tmpl w:val="9A0E7B60"/>
    <w:lvl w:ilvl="0" w:tplc="A2D0712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2D891646"/>
    <w:multiLevelType w:val="hybridMultilevel"/>
    <w:tmpl w:val="7F14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A2977"/>
    <w:multiLevelType w:val="hybridMultilevel"/>
    <w:tmpl w:val="0C4C175A"/>
    <w:lvl w:ilvl="0" w:tplc="A2D0712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2EB17C61"/>
    <w:multiLevelType w:val="hybridMultilevel"/>
    <w:tmpl w:val="AE403F42"/>
    <w:lvl w:ilvl="0" w:tplc="E27E8D9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A20A33"/>
    <w:multiLevelType w:val="hybridMultilevel"/>
    <w:tmpl w:val="DB5E4042"/>
    <w:lvl w:ilvl="0" w:tplc="A5588912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BD393A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22" w15:restartNumberingAfterBreak="0">
    <w:nsid w:val="376613DE"/>
    <w:multiLevelType w:val="hybridMultilevel"/>
    <w:tmpl w:val="BD389190"/>
    <w:lvl w:ilvl="0" w:tplc="D0A4D69A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83A5295"/>
    <w:multiLevelType w:val="hybridMultilevel"/>
    <w:tmpl w:val="C3AC1A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C3280D"/>
    <w:multiLevelType w:val="hybridMultilevel"/>
    <w:tmpl w:val="8C62EDA0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F05ED"/>
    <w:multiLevelType w:val="hybridMultilevel"/>
    <w:tmpl w:val="EC38CF32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95484"/>
    <w:multiLevelType w:val="hybridMultilevel"/>
    <w:tmpl w:val="3A02BB12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96E01"/>
    <w:multiLevelType w:val="hybridMultilevel"/>
    <w:tmpl w:val="B1269448"/>
    <w:lvl w:ilvl="0" w:tplc="A2D0712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8" w15:restartNumberingAfterBreak="0">
    <w:nsid w:val="4BA65EA8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29" w15:restartNumberingAfterBreak="0">
    <w:nsid w:val="4D946DE9"/>
    <w:multiLevelType w:val="hybridMultilevel"/>
    <w:tmpl w:val="BBF2DA9C"/>
    <w:lvl w:ilvl="0" w:tplc="AF7463E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0043D4"/>
    <w:multiLevelType w:val="hybridMultilevel"/>
    <w:tmpl w:val="9C609E70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14E58"/>
    <w:multiLevelType w:val="hybridMultilevel"/>
    <w:tmpl w:val="A3B604DA"/>
    <w:lvl w:ilvl="0" w:tplc="6FA6BE16">
      <w:start w:val="1"/>
      <w:numFmt w:val="bullet"/>
      <w:lvlText w:val=""/>
      <w:lvlJc w:val="left"/>
      <w:pPr>
        <w:tabs>
          <w:tab w:val="num" w:pos="360"/>
        </w:tabs>
        <w:ind w:left="340" w:hanging="34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F7A94"/>
    <w:multiLevelType w:val="hybridMultilevel"/>
    <w:tmpl w:val="F7868838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A2B87"/>
    <w:multiLevelType w:val="hybridMultilevel"/>
    <w:tmpl w:val="1E807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C04DF3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35" w15:restartNumberingAfterBreak="0">
    <w:nsid w:val="58061481"/>
    <w:multiLevelType w:val="hybridMultilevel"/>
    <w:tmpl w:val="8064EE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9CD579D"/>
    <w:multiLevelType w:val="hybridMultilevel"/>
    <w:tmpl w:val="E4147B0C"/>
    <w:lvl w:ilvl="0" w:tplc="E828E05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993842"/>
    <w:multiLevelType w:val="hybridMultilevel"/>
    <w:tmpl w:val="D0A284F8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23589E"/>
    <w:multiLevelType w:val="hybridMultilevel"/>
    <w:tmpl w:val="DB5CE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4F0667"/>
    <w:multiLevelType w:val="hybridMultilevel"/>
    <w:tmpl w:val="A29A79F8"/>
    <w:lvl w:ilvl="0" w:tplc="67B0423A">
      <w:start w:val="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9E48E0"/>
    <w:multiLevelType w:val="hybridMultilevel"/>
    <w:tmpl w:val="DD4420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D32862"/>
    <w:multiLevelType w:val="hybridMultilevel"/>
    <w:tmpl w:val="F786883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C73DA3"/>
    <w:multiLevelType w:val="hybridMultilevel"/>
    <w:tmpl w:val="B204C53E"/>
    <w:lvl w:ilvl="0" w:tplc="8BE2C6F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12DE6"/>
    <w:multiLevelType w:val="hybridMultilevel"/>
    <w:tmpl w:val="180A9124"/>
    <w:lvl w:ilvl="0" w:tplc="401CFF38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620FF1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45" w15:restartNumberingAfterBreak="0">
    <w:nsid w:val="7682183A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46" w15:restartNumberingAfterBreak="0">
    <w:nsid w:val="79CE33F4"/>
    <w:multiLevelType w:val="multilevel"/>
    <w:tmpl w:val="D11228A6"/>
    <w:lvl w:ilvl="0">
      <w:start w:val="1"/>
      <w:numFmt w:val="decimal"/>
      <w:lvlRestart w:val="0"/>
      <w:lvlText w:val="%1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num w:numId="1" w16cid:durableId="1883512478">
    <w:abstractNumId w:val="1"/>
  </w:num>
  <w:num w:numId="2" w16cid:durableId="39673254">
    <w:abstractNumId w:val="41"/>
  </w:num>
  <w:num w:numId="3" w16cid:durableId="134642921">
    <w:abstractNumId w:val="32"/>
  </w:num>
  <w:num w:numId="4" w16cid:durableId="559946416">
    <w:abstractNumId w:val="24"/>
  </w:num>
  <w:num w:numId="5" w16cid:durableId="501705394">
    <w:abstractNumId w:val="37"/>
  </w:num>
  <w:num w:numId="6" w16cid:durableId="335110152">
    <w:abstractNumId w:val="25"/>
  </w:num>
  <w:num w:numId="7" w16cid:durableId="1787657891">
    <w:abstractNumId w:val="2"/>
  </w:num>
  <w:num w:numId="8" w16cid:durableId="1043753939">
    <w:abstractNumId w:val="30"/>
  </w:num>
  <w:num w:numId="9" w16cid:durableId="845097216">
    <w:abstractNumId w:val="43"/>
  </w:num>
  <w:num w:numId="10" w16cid:durableId="325939151">
    <w:abstractNumId w:val="26"/>
  </w:num>
  <w:num w:numId="11" w16cid:durableId="341323515">
    <w:abstractNumId w:val="15"/>
  </w:num>
  <w:num w:numId="12" w16cid:durableId="1552225021">
    <w:abstractNumId w:val="4"/>
  </w:num>
  <w:num w:numId="13" w16cid:durableId="5132360">
    <w:abstractNumId w:val="12"/>
  </w:num>
  <w:num w:numId="14" w16cid:durableId="1025982578">
    <w:abstractNumId w:val="40"/>
  </w:num>
  <w:num w:numId="15" w16cid:durableId="1898085602">
    <w:abstractNumId w:val="35"/>
  </w:num>
  <w:num w:numId="16" w16cid:durableId="2036345524">
    <w:abstractNumId w:val="31"/>
  </w:num>
  <w:num w:numId="17" w16cid:durableId="1497266608">
    <w:abstractNumId w:val="14"/>
  </w:num>
  <w:num w:numId="18" w16cid:durableId="1134445182">
    <w:abstractNumId w:val="36"/>
  </w:num>
  <w:num w:numId="19" w16cid:durableId="2019692861">
    <w:abstractNumId w:val="23"/>
  </w:num>
  <w:num w:numId="20" w16cid:durableId="1828277349">
    <w:abstractNumId w:val="11"/>
  </w:num>
  <w:num w:numId="21" w16cid:durableId="408231493">
    <w:abstractNumId w:val="29"/>
  </w:num>
  <w:num w:numId="22" w16cid:durableId="515582789">
    <w:abstractNumId w:val="6"/>
  </w:num>
  <w:num w:numId="23" w16cid:durableId="728264766">
    <w:abstractNumId w:val="38"/>
  </w:num>
  <w:num w:numId="24" w16cid:durableId="1009715763">
    <w:abstractNumId w:val="22"/>
  </w:num>
  <w:num w:numId="25" w16cid:durableId="2013213658">
    <w:abstractNumId w:val="33"/>
  </w:num>
  <w:num w:numId="26" w16cid:durableId="1452164201">
    <w:abstractNumId w:val="20"/>
  </w:num>
  <w:num w:numId="27" w16cid:durableId="4023193">
    <w:abstractNumId w:val="3"/>
  </w:num>
  <w:num w:numId="28" w16cid:durableId="291907661">
    <w:abstractNumId w:val="13"/>
  </w:num>
  <w:num w:numId="29" w16cid:durableId="666905561">
    <w:abstractNumId w:val="8"/>
  </w:num>
  <w:num w:numId="30" w16cid:durableId="1189413276">
    <w:abstractNumId w:val="19"/>
  </w:num>
  <w:num w:numId="31" w16cid:durableId="211967158">
    <w:abstractNumId w:val="42"/>
  </w:num>
  <w:num w:numId="32" w16cid:durableId="1064379504">
    <w:abstractNumId w:val="7"/>
  </w:num>
  <w:num w:numId="33" w16cid:durableId="619845003">
    <w:abstractNumId w:val="5"/>
  </w:num>
  <w:num w:numId="34" w16cid:durableId="553876">
    <w:abstractNumId w:val="44"/>
  </w:num>
  <w:num w:numId="35" w16cid:durableId="1588155543">
    <w:abstractNumId w:val="28"/>
  </w:num>
  <w:num w:numId="36" w16cid:durableId="922109953">
    <w:abstractNumId w:val="46"/>
  </w:num>
  <w:num w:numId="37" w16cid:durableId="2091004785">
    <w:abstractNumId w:val="34"/>
  </w:num>
  <w:num w:numId="38" w16cid:durableId="318537274">
    <w:abstractNumId w:val="21"/>
  </w:num>
  <w:num w:numId="39" w16cid:durableId="253127409">
    <w:abstractNumId w:val="10"/>
  </w:num>
  <w:num w:numId="40" w16cid:durableId="1297250549">
    <w:abstractNumId w:val="45"/>
  </w:num>
  <w:num w:numId="41" w16cid:durableId="2142384675">
    <w:abstractNumId w:val="9"/>
  </w:num>
  <w:num w:numId="42" w16cid:durableId="780808113">
    <w:abstractNumId w:val="27"/>
  </w:num>
  <w:num w:numId="43" w16cid:durableId="1100562516">
    <w:abstractNumId w:val="18"/>
  </w:num>
  <w:num w:numId="44" w16cid:durableId="1837763034">
    <w:abstractNumId w:val="16"/>
  </w:num>
  <w:num w:numId="45" w16cid:durableId="489950686">
    <w:abstractNumId w:val="39"/>
  </w:num>
  <w:num w:numId="46" w16cid:durableId="1048066842">
    <w:abstractNumId w:val="0"/>
  </w:num>
  <w:num w:numId="47" w16cid:durableId="15842156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68"/>
    <w:rsid w:val="00002F68"/>
    <w:rsid w:val="0000791D"/>
    <w:rsid w:val="0001045F"/>
    <w:rsid w:val="0001058F"/>
    <w:rsid w:val="00010776"/>
    <w:rsid w:val="00022232"/>
    <w:rsid w:val="00022599"/>
    <w:rsid w:val="00022B27"/>
    <w:rsid w:val="000254A8"/>
    <w:rsid w:val="0002717E"/>
    <w:rsid w:val="00027BFA"/>
    <w:rsid w:val="0003309D"/>
    <w:rsid w:val="00033578"/>
    <w:rsid w:val="00035A38"/>
    <w:rsid w:val="000369B2"/>
    <w:rsid w:val="000503A2"/>
    <w:rsid w:val="00051506"/>
    <w:rsid w:val="00055222"/>
    <w:rsid w:val="0005566C"/>
    <w:rsid w:val="000578DD"/>
    <w:rsid w:val="00063E2F"/>
    <w:rsid w:val="00070920"/>
    <w:rsid w:val="00076F85"/>
    <w:rsid w:val="000841F5"/>
    <w:rsid w:val="000865FC"/>
    <w:rsid w:val="00091C08"/>
    <w:rsid w:val="000A3DB1"/>
    <w:rsid w:val="000A5D9E"/>
    <w:rsid w:val="000B06E6"/>
    <w:rsid w:val="000B24F6"/>
    <w:rsid w:val="000B2576"/>
    <w:rsid w:val="000C2029"/>
    <w:rsid w:val="000C772A"/>
    <w:rsid w:val="000D51CC"/>
    <w:rsid w:val="000D6C4E"/>
    <w:rsid w:val="000E3F82"/>
    <w:rsid w:val="000E4F29"/>
    <w:rsid w:val="000E6F82"/>
    <w:rsid w:val="000F4E2A"/>
    <w:rsid w:val="000F6B0A"/>
    <w:rsid w:val="00110955"/>
    <w:rsid w:val="00112ED9"/>
    <w:rsid w:val="00117CE2"/>
    <w:rsid w:val="00127A76"/>
    <w:rsid w:val="00130B74"/>
    <w:rsid w:val="00130E97"/>
    <w:rsid w:val="00137197"/>
    <w:rsid w:val="00142BA9"/>
    <w:rsid w:val="00157D91"/>
    <w:rsid w:val="001629FA"/>
    <w:rsid w:val="0017078D"/>
    <w:rsid w:val="00173B9A"/>
    <w:rsid w:val="00182565"/>
    <w:rsid w:val="001870C4"/>
    <w:rsid w:val="00195F6D"/>
    <w:rsid w:val="001A295F"/>
    <w:rsid w:val="001B1B75"/>
    <w:rsid w:val="001B22E7"/>
    <w:rsid w:val="001B2B25"/>
    <w:rsid w:val="001B3FDB"/>
    <w:rsid w:val="001C2B75"/>
    <w:rsid w:val="001C48B0"/>
    <w:rsid w:val="001D2DAD"/>
    <w:rsid w:val="001D384B"/>
    <w:rsid w:val="001D4242"/>
    <w:rsid w:val="001D4DCD"/>
    <w:rsid w:val="001D4FFB"/>
    <w:rsid w:val="001E3639"/>
    <w:rsid w:val="001E3820"/>
    <w:rsid w:val="001E52A6"/>
    <w:rsid w:val="00205681"/>
    <w:rsid w:val="00205D20"/>
    <w:rsid w:val="00210114"/>
    <w:rsid w:val="002239F8"/>
    <w:rsid w:val="002367E5"/>
    <w:rsid w:val="00236F34"/>
    <w:rsid w:val="00253927"/>
    <w:rsid w:val="00253CE5"/>
    <w:rsid w:val="00254247"/>
    <w:rsid w:val="002543BF"/>
    <w:rsid w:val="0025618B"/>
    <w:rsid w:val="002568DF"/>
    <w:rsid w:val="0026042A"/>
    <w:rsid w:val="00265290"/>
    <w:rsid w:val="002707DA"/>
    <w:rsid w:val="00271E23"/>
    <w:rsid w:val="00272B49"/>
    <w:rsid w:val="00275DE7"/>
    <w:rsid w:val="0027741B"/>
    <w:rsid w:val="00277C01"/>
    <w:rsid w:val="00281D9F"/>
    <w:rsid w:val="00285A60"/>
    <w:rsid w:val="002945A1"/>
    <w:rsid w:val="002A3262"/>
    <w:rsid w:val="002A3533"/>
    <w:rsid w:val="002A4121"/>
    <w:rsid w:val="002A7D05"/>
    <w:rsid w:val="002B4D8F"/>
    <w:rsid w:val="002C43D5"/>
    <w:rsid w:val="002C6AD2"/>
    <w:rsid w:val="002E77E1"/>
    <w:rsid w:val="002F2E4B"/>
    <w:rsid w:val="002F3357"/>
    <w:rsid w:val="002F4040"/>
    <w:rsid w:val="002F50AA"/>
    <w:rsid w:val="002F5DEA"/>
    <w:rsid w:val="00303488"/>
    <w:rsid w:val="00304734"/>
    <w:rsid w:val="00313E40"/>
    <w:rsid w:val="003140D1"/>
    <w:rsid w:val="00321EA4"/>
    <w:rsid w:val="003239BA"/>
    <w:rsid w:val="00325C0E"/>
    <w:rsid w:val="00340E57"/>
    <w:rsid w:val="003431A5"/>
    <w:rsid w:val="00343F81"/>
    <w:rsid w:val="003528DC"/>
    <w:rsid w:val="0036534F"/>
    <w:rsid w:val="00367744"/>
    <w:rsid w:val="00371C95"/>
    <w:rsid w:val="0038378A"/>
    <w:rsid w:val="00385EAE"/>
    <w:rsid w:val="003A1494"/>
    <w:rsid w:val="003A6CBA"/>
    <w:rsid w:val="003A7380"/>
    <w:rsid w:val="003B0ED3"/>
    <w:rsid w:val="003B4685"/>
    <w:rsid w:val="003B4920"/>
    <w:rsid w:val="003B6723"/>
    <w:rsid w:val="003C1571"/>
    <w:rsid w:val="003C244E"/>
    <w:rsid w:val="003D1E6C"/>
    <w:rsid w:val="003E2425"/>
    <w:rsid w:val="003E6BB5"/>
    <w:rsid w:val="003F02CA"/>
    <w:rsid w:val="003F5D5B"/>
    <w:rsid w:val="003F5F23"/>
    <w:rsid w:val="00410E17"/>
    <w:rsid w:val="00412A93"/>
    <w:rsid w:val="00412E42"/>
    <w:rsid w:val="00420EAD"/>
    <w:rsid w:val="00421D83"/>
    <w:rsid w:val="00422F87"/>
    <w:rsid w:val="00427B64"/>
    <w:rsid w:val="004345E1"/>
    <w:rsid w:val="00442273"/>
    <w:rsid w:val="004437D7"/>
    <w:rsid w:val="00445C20"/>
    <w:rsid w:val="004460A5"/>
    <w:rsid w:val="00446EC7"/>
    <w:rsid w:val="00447502"/>
    <w:rsid w:val="00452241"/>
    <w:rsid w:val="004631CE"/>
    <w:rsid w:val="0046391A"/>
    <w:rsid w:val="0046591D"/>
    <w:rsid w:val="00466CB2"/>
    <w:rsid w:val="00471437"/>
    <w:rsid w:val="00473FB3"/>
    <w:rsid w:val="00480FC0"/>
    <w:rsid w:val="00483C93"/>
    <w:rsid w:val="00486453"/>
    <w:rsid w:val="004923F0"/>
    <w:rsid w:val="00493F9A"/>
    <w:rsid w:val="00497301"/>
    <w:rsid w:val="004A7FC4"/>
    <w:rsid w:val="004B08F7"/>
    <w:rsid w:val="004B0DD6"/>
    <w:rsid w:val="004B27FD"/>
    <w:rsid w:val="004C2357"/>
    <w:rsid w:val="004C2AA2"/>
    <w:rsid w:val="004C2ECA"/>
    <w:rsid w:val="004C5850"/>
    <w:rsid w:val="004C71E5"/>
    <w:rsid w:val="004D16BB"/>
    <w:rsid w:val="004D2C78"/>
    <w:rsid w:val="004D3380"/>
    <w:rsid w:val="004D4282"/>
    <w:rsid w:val="004E3A19"/>
    <w:rsid w:val="004E54F9"/>
    <w:rsid w:val="004F0472"/>
    <w:rsid w:val="004F04AD"/>
    <w:rsid w:val="004F05C9"/>
    <w:rsid w:val="004F1316"/>
    <w:rsid w:val="0050088D"/>
    <w:rsid w:val="0050760E"/>
    <w:rsid w:val="00512F65"/>
    <w:rsid w:val="00515551"/>
    <w:rsid w:val="00515EDA"/>
    <w:rsid w:val="00527AD3"/>
    <w:rsid w:val="00531AD2"/>
    <w:rsid w:val="005405F0"/>
    <w:rsid w:val="00544E18"/>
    <w:rsid w:val="005459DA"/>
    <w:rsid w:val="00547FE2"/>
    <w:rsid w:val="00551580"/>
    <w:rsid w:val="00552334"/>
    <w:rsid w:val="005648FA"/>
    <w:rsid w:val="00585A92"/>
    <w:rsid w:val="00587822"/>
    <w:rsid w:val="00587893"/>
    <w:rsid w:val="005A1B29"/>
    <w:rsid w:val="005A20FD"/>
    <w:rsid w:val="005A4FC4"/>
    <w:rsid w:val="005C1D61"/>
    <w:rsid w:val="005C3390"/>
    <w:rsid w:val="005C4E38"/>
    <w:rsid w:val="005C4F81"/>
    <w:rsid w:val="005C62A0"/>
    <w:rsid w:val="005D2C8C"/>
    <w:rsid w:val="005E485E"/>
    <w:rsid w:val="005F1031"/>
    <w:rsid w:val="005F2CE5"/>
    <w:rsid w:val="005F522F"/>
    <w:rsid w:val="00606286"/>
    <w:rsid w:val="006073F5"/>
    <w:rsid w:val="006151BA"/>
    <w:rsid w:val="00621A8F"/>
    <w:rsid w:val="00627A6F"/>
    <w:rsid w:val="00627DBE"/>
    <w:rsid w:val="00630076"/>
    <w:rsid w:val="0063361A"/>
    <w:rsid w:val="00635749"/>
    <w:rsid w:val="0064183E"/>
    <w:rsid w:val="00643FFD"/>
    <w:rsid w:val="0064751F"/>
    <w:rsid w:val="00650E90"/>
    <w:rsid w:val="00652654"/>
    <w:rsid w:val="00652CB8"/>
    <w:rsid w:val="00652D43"/>
    <w:rsid w:val="006537EB"/>
    <w:rsid w:val="00653954"/>
    <w:rsid w:val="00654ECA"/>
    <w:rsid w:val="00655DD5"/>
    <w:rsid w:val="006571A5"/>
    <w:rsid w:val="0066329E"/>
    <w:rsid w:val="00671905"/>
    <w:rsid w:val="00675726"/>
    <w:rsid w:val="00677068"/>
    <w:rsid w:val="006779FD"/>
    <w:rsid w:val="00683D9C"/>
    <w:rsid w:val="0069194D"/>
    <w:rsid w:val="006922E0"/>
    <w:rsid w:val="00694F7A"/>
    <w:rsid w:val="006A25AB"/>
    <w:rsid w:val="006A6AAF"/>
    <w:rsid w:val="006B01FC"/>
    <w:rsid w:val="006B2F29"/>
    <w:rsid w:val="006B393B"/>
    <w:rsid w:val="006B4763"/>
    <w:rsid w:val="006B6A28"/>
    <w:rsid w:val="006C45A5"/>
    <w:rsid w:val="006D0780"/>
    <w:rsid w:val="006D755E"/>
    <w:rsid w:val="006E481F"/>
    <w:rsid w:val="006E7981"/>
    <w:rsid w:val="006F02A5"/>
    <w:rsid w:val="006F4D07"/>
    <w:rsid w:val="006F7614"/>
    <w:rsid w:val="0070131F"/>
    <w:rsid w:val="00704387"/>
    <w:rsid w:val="00714992"/>
    <w:rsid w:val="00714FD0"/>
    <w:rsid w:val="007162EC"/>
    <w:rsid w:val="00722DED"/>
    <w:rsid w:val="0073101F"/>
    <w:rsid w:val="00733551"/>
    <w:rsid w:val="0074249A"/>
    <w:rsid w:val="007442B1"/>
    <w:rsid w:val="0076123E"/>
    <w:rsid w:val="00781646"/>
    <w:rsid w:val="007836AF"/>
    <w:rsid w:val="00784147"/>
    <w:rsid w:val="00787410"/>
    <w:rsid w:val="0079105F"/>
    <w:rsid w:val="00795424"/>
    <w:rsid w:val="007A0C67"/>
    <w:rsid w:val="007A2E9B"/>
    <w:rsid w:val="007A3ED9"/>
    <w:rsid w:val="007A5300"/>
    <w:rsid w:val="007A6C92"/>
    <w:rsid w:val="007B4858"/>
    <w:rsid w:val="007B68BF"/>
    <w:rsid w:val="007C1F3F"/>
    <w:rsid w:val="007C5A0E"/>
    <w:rsid w:val="007C770B"/>
    <w:rsid w:val="007E25E3"/>
    <w:rsid w:val="007E3775"/>
    <w:rsid w:val="007E413D"/>
    <w:rsid w:val="007E5755"/>
    <w:rsid w:val="007E5771"/>
    <w:rsid w:val="007F0796"/>
    <w:rsid w:val="007F3FC1"/>
    <w:rsid w:val="007F701A"/>
    <w:rsid w:val="00800573"/>
    <w:rsid w:val="00812182"/>
    <w:rsid w:val="00821FE1"/>
    <w:rsid w:val="008255AE"/>
    <w:rsid w:val="0083308B"/>
    <w:rsid w:val="008419C5"/>
    <w:rsid w:val="008445AE"/>
    <w:rsid w:val="0084737E"/>
    <w:rsid w:val="00863D0D"/>
    <w:rsid w:val="00881F37"/>
    <w:rsid w:val="00886999"/>
    <w:rsid w:val="00892054"/>
    <w:rsid w:val="0089569C"/>
    <w:rsid w:val="00896E6A"/>
    <w:rsid w:val="008A0CB4"/>
    <w:rsid w:val="008A227F"/>
    <w:rsid w:val="008B2C31"/>
    <w:rsid w:val="008B3BF1"/>
    <w:rsid w:val="008B4E37"/>
    <w:rsid w:val="008D3A20"/>
    <w:rsid w:val="008D453C"/>
    <w:rsid w:val="008D4AD7"/>
    <w:rsid w:val="008D4F1F"/>
    <w:rsid w:val="008F2366"/>
    <w:rsid w:val="008F445D"/>
    <w:rsid w:val="00902229"/>
    <w:rsid w:val="009029F7"/>
    <w:rsid w:val="009046E4"/>
    <w:rsid w:val="009104EE"/>
    <w:rsid w:val="00922992"/>
    <w:rsid w:val="0092348A"/>
    <w:rsid w:val="009237EE"/>
    <w:rsid w:val="00926172"/>
    <w:rsid w:val="00927FBD"/>
    <w:rsid w:val="0093124E"/>
    <w:rsid w:val="0093439D"/>
    <w:rsid w:val="009344BE"/>
    <w:rsid w:val="00940AC4"/>
    <w:rsid w:val="00942A99"/>
    <w:rsid w:val="00943487"/>
    <w:rsid w:val="00944B69"/>
    <w:rsid w:val="00947E22"/>
    <w:rsid w:val="00961398"/>
    <w:rsid w:val="00962817"/>
    <w:rsid w:val="00963179"/>
    <w:rsid w:val="00973EA2"/>
    <w:rsid w:val="009801D0"/>
    <w:rsid w:val="009804FA"/>
    <w:rsid w:val="009845E8"/>
    <w:rsid w:val="00985BAF"/>
    <w:rsid w:val="00987DAC"/>
    <w:rsid w:val="00993573"/>
    <w:rsid w:val="009957D1"/>
    <w:rsid w:val="009A056D"/>
    <w:rsid w:val="009A120A"/>
    <w:rsid w:val="009A3B72"/>
    <w:rsid w:val="009A74AA"/>
    <w:rsid w:val="009B4EB4"/>
    <w:rsid w:val="009C2B33"/>
    <w:rsid w:val="009C5BB0"/>
    <w:rsid w:val="009C5FAC"/>
    <w:rsid w:val="009C7720"/>
    <w:rsid w:val="009D0BE9"/>
    <w:rsid w:val="009D4183"/>
    <w:rsid w:val="009D5FC6"/>
    <w:rsid w:val="009E0E13"/>
    <w:rsid w:val="009E2E0C"/>
    <w:rsid w:val="009E3C45"/>
    <w:rsid w:val="009E69D9"/>
    <w:rsid w:val="009F0412"/>
    <w:rsid w:val="009F1EFD"/>
    <w:rsid w:val="00A0184E"/>
    <w:rsid w:val="00A065BD"/>
    <w:rsid w:val="00A11128"/>
    <w:rsid w:val="00A120BE"/>
    <w:rsid w:val="00A14649"/>
    <w:rsid w:val="00A161D3"/>
    <w:rsid w:val="00A22C79"/>
    <w:rsid w:val="00A273AE"/>
    <w:rsid w:val="00A32838"/>
    <w:rsid w:val="00A34B17"/>
    <w:rsid w:val="00A53ED5"/>
    <w:rsid w:val="00A54428"/>
    <w:rsid w:val="00A57817"/>
    <w:rsid w:val="00A72405"/>
    <w:rsid w:val="00A81002"/>
    <w:rsid w:val="00A839F2"/>
    <w:rsid w:val="00A948CD"/>
    <w:rsid w:val="00A950B4"/>
    <w:rsid w:val="00AA1F24"/>
    <w:rsid w:val="00AA3E53"/>
    <w:rsid w:val="00AB3021"/>
    <w:rsid w:val="00AC0C66"/>
    <w:rsid w:val="00AD005B"/>
    <w:rsid w:val="00AE6B85"/>
    <w:rsid w:val="00AF044B"/>
    <w:rsid w:val="00AF0DAF"/>
    <w:rsid w:val="00AF13CC"/>
    <w:rsid w:val="00AF2D33"/>
    <w:rsid w:val="00AF7043"/>
    <w:rsid w:val="00B06F8B"/>
    <w:rsid w:val="00B07361"/>
    <w:rsid w:val="00B101AA"/>
    <w:rsid w:val="00B16037"/>
    <w:rsid w:val="00B1731C"/>
    <w:rsid w:val="00B20826"/>
    <w:rsid w:val="00B219ED"/>
    <w:rsid w:val="00B25A43"/>
    <w:rsid w:val="00B32307"/>
    <w:rsid w:val="00B3303E"/>
    <w:rsid w:val="00B3343E"/>
    <w:rsid w:val="00B33A21"/>
    <w:rsid w:val="00B3412C"/>
    <w:rsid w:val="00B35E6E"/>
    <w:rsid w:val="00B37EF2"/>
    <w:rsid w:val="00B448B8"/>
    <w:rsid w:val="00B61E13"/>
    <w:rsid w:val="00B63D89"/>
    <w:rsid w:val="00B7476F"/>
    <w:rsid w:val="00B77B8C"/>
    <w:rsid w:val="00B857EA"/>
    <w:rsid w:val="00B92499"/>
    <w:rsid w:val="00B95AE9"/>
    <w:rsid w:val="00BA37BB"/>
    <w:rsid w:val="00BA726B"/>
    <w:rsid w:val="00BB6B41"/>
    <w:rsid w:val="00BB7352"/>
    <w:rsid w:val="00BC00DE"/>
    <w:rsid w:val="00BC2D41"/>
    <w:rsid w:val="00BD6BD9"/>
    <w:rsid w:val="00BE628B"/>
    <w:rsid w:val="00BE6B45"/>
    <w:rsid w:val="00BE6E4D"/>
    <w:rsid w:val="00BE7765"/>
    <w:rsid w:val="00BF2236"/>
    <w:rsid w:val="00BF43C8"/>
    <w:rsid w:val="00BF6FBF"/>
    <w:rsid w:val="00C051FB"/>
    <w:rsid w:val="00C06D1D"/>
    <w:rsid w:val="00C10033"/>
    <w:rsid w:val="00C10DDE"/>
    <w:rsid w:val="00C111D6"/>
    <w:rsid w:val="00C12697"/>
    <w:rsid w:val="00C15822"/>
    <w:rsid w:val="00C20E36"/>
    <w:rsid w:val="00C27060"/>
    <w:rsid w:val="00C300C8"/>
    <w:rsid w:val="00C3427D"/>
    <w:rsid w:val="00C377E2"/>
    <w:rsid w:val="00C43148"/>
    <w:rsid w:val="00C46F77"/>
    <w:rsid w:val="00C53C4E"/>
    <w:rsid w:val="00C53DB2"/>
    <w:rsid w:val="00C613B2"/>
    <w:rsid w:val="00C6567C"/>
    <w:rsid w:val="00C66CC2"/>
    <w:rsid w:val="00C7051D"/>
    <w:rsid w:val="00C723D3"/>
    <w:rsid w:val="00C815C3"/>
    <w:rsid w:val="00C8628B"/>
    <w:rsid w:val="00C87147"/>
    <w:rsid w:val="00C878C5"/>
    <w:rsid w:val="00C9131F"/>
    <w:rsid w:val="00CA21A3"/>
    <w:rsid w:val="00CA754C"/>
    <w:rsid w:val="00CC1CBE"/>
    <w:rsid w:val="00CC7EDC"/>
    <w:rsid w:val="00CD137E"/>
    <w:rsid w:val="00CD30E2"/>
    <w:rsid w:val="00CD3E4E"/>
    <w:rsid w:val="00CD550D"/>
    <w:rsid w:val="00CF66BA"/>
    <w:rsid w:val="00CF7AB7"/>
    <w:rsid w:val="00D01B6A"/>
    <w:rsid w:val="00D02003"/>
    <w:rsid w:val="00D103BE"/>
    <w:rsid w:val="00D30B3A"/>
    <w:rsid w:val="00D31F25"/>
    <w:rsid w:val="00D32D96"/>
    <w:rsid w:val="00D35A52"/>
    <w:rsid w:val="00D35D19"/>
    <w:rsid w:val="00D45B5E"/>
    <w:rsid w:val="00D4746A"/>
    <w:rsid w:val="00D55CC9"/>
    <w:rsid w:val="00D60DD0"/>
    <w:rsid w:val="00D632C4"/>
    <w:rsid w:val="00D7343F"/>
    <w:rsid w:val="00D75D6B"/>
    <w:rsid w:val="00D817FB"/>
    <w:rsid w:val="00D85027"/>
    <w:rsid w:val="00D918CD"/>
    <w:rsid w:val="00D949FE"/>
    <w:rsid w:val="00D95D6B"/>
    <w:rsid w:val="00DA70FF"/>
    <w:rsid w:val="00DB01DF"/>
    <w:rsid w:val="00DB7E54"/>
    <w:rsid w:val="00DC314E"/>
    <w:rsid w:val="00DC4A51"/>
    <w:rsid w:val="00DC52C6"/>
    <w:rsid w:val="00DC62C4"/>
    <w:rsid w:val="00DD03C0"/>
    <w:rsid w:val="00DD4791"/>
    <w:rsid w:val="00DD5F6B"/>
    <w:rsid w:val="00DE041D"/>
    <w:rsid w:val="00DE2ECB"/>
    <w:rsid w:val="00DE3D68"/>
    <w:rsid w:val="00DE69DA"/>
    <w:rsid w:val="00DE79A2"/>
    <w:rsid w:val="00DF3037"/>
    <w:rsid w:val="00DF5C89"/>
    <w:rsid w:val="00DF6E69"/>
    <w:rsid w:val="00E0021B"/>
    <w:rsid w:val="00E01023"/>
    <w:rsid w:val="00E1087E"/>
    <w:rsid w:val="00E17129"/>
    <w:rsid w:val="00E174EA"/>
    <w:rsid w:val="00E23504"/>
    <w:rsid w:val="00E26DDC"/>
    <w:rsid w:val="00E30DFF"/>
    <w:rsid w:val="00E3211A"/>
    <w:rsid w:val="00E34F59"/>
    <w:rsid w:val="00E360FA"/>
    <w:rsid w:val="00E4168F"/>
    <w:rsid w:val="00E42B43"/>
    <w:rsid w:val="00E430D3"/>
    <w:rsid w:val="00E4393F"/>
    <w:rsid w:val="00E448B7"/>
    <w:rsid w:val="00E47766"/>
    <w:rsid w:val="00E47BD0"/>
    <w:rsid w:val="00E5018B"/>
    <w:rsid w:val="00E5205C"/>
    <w:rsid w:val="00E5550D"/>
    <w:rsid w:val="00E57404"/>
    <w:rsid w:val="00E616B8"/>
    <w:rsid w:val="00E62027"/>
    <w:rsid w:val="00E620DE"/>
    <w:rsid w:val="00E72377"/>
    <w:rsid w:val="00E73D0A"/>
    <w:rsid w:val="00E752D5"/>
    <w:rsid w:val="00E76C73"/>
    <w:rsid w:val="00E927B3"/>
    <w:rsid w:val="00EA36CF"/>
    <w:rsid w:val="00EA62E4"/>
    <w:rsid w:val="00EA6CA9"/>
    <w:rsid w:val="00EA7B45"/>
    <w:rsid w:val="00EB5D79"/>
    <w:rsid w:val="00EB7F60"/>
    <w:rsid w:val="00EC05B4"/>
    <w:rsid w:val="00EC3F61"/>
    <w:rsid w:val="00EC737C"/>
    <w:rsid w:val="00ED1DEF"/>
    <w:rsid w:val="00ED1EE6"/>
    <w:rsid w:val="00ED3F6B"/>
    <w:rsid w:val="00ED74A8"/>
    <w:rsid w:val="00EE3204"/>
    <w:rsid w:val="00EE328A"/>
    <w:rsid w:val="00EE331F"/>
    <w:rsid w:val="00EE450D"/>
    <w:rsid w:val="00EF029B"/>
    <w:rsid w:val="00EF249D"/>
    <w:rsid w:val="00EF3FF5"/>
    <w:rsid w:val="00F14C8A"/>
    <w:rsid w:val="00F164C8"/>
    <w:rsid w:val="00F20A89"/>
    <w:rsid w:val="00F233AA"/>
    <w:rsid w:val="00F31786"/>
    <w:rsid w:val="00F331EF"/>
    <w:rsid w:val="00F33B59"/>
    <w:rsid w:val="00F41E2D"/>
    <w:rsid w:val="00F47840"/>
    <w:rsid w:val="00F51A77"/>
    <w:rsid w:val="00F53F7F"/>
    <w:rsid w:val="00F73016"/>
    <w:rsid w:val="00F75FC7"/>
    <w:rsid w:val="00F7682A"/>
    <w:rsid w:val="00F84EBF"/>
    <w:rsid w:val="00F8587D"/>
    <w:rsid w:val="00F85EC7"/>
    <w:rsid w:val="00F90249"/>
    <w:rsid w:val="00F9065F"/>
    <w:rsid w:val="00F92076"/>
    <w:rsid w:val="00F95564"/>
    <w:rsid w:val="00F96422"/>
    <w:rsid w:val="00F9761C"/>
    <w:rsid w:val="00FA0786"/>
    <w:rsid w:val="00FA2DBD"/>
    <w:rsid w:val="00FB288B"/>
    <w:rsid w:val="00FB4D79"/>
    <w:rsid w:val="00FB57F8"/>
    <w:rsid w:val="00FB7AF9"/>
    <w:rsid w:val="00FB7F79"/>
    <w:rsid w:val="00FC52D1"/>
    <w:rsid w:val="00FC61F4"/>
    <w:rsid w:val="00FC6DDC"/>
    <w:rsid w:val="00FD501D"/>
    <w:rsid w:val="00FE0B48"/>
    <w:rsid w:val="00FE31C9"/>
    <w:rsid w:val="00FE37CA"/>
    <w:rsid w:val="00FE4551"/>
    <w:rsid w:val="00FF13EC"/>
    <w:rsid w:val="00FF24FA"/>
    <w:rsid w:val="00FF2F43"/>
    <w:rsid w:val="00FF3DDA"/>
    <w:rsid w:val="00FF4F36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D7224"/>
  <w15:docId w15:val="{670ED838-A534-4448-AE77-FA6A838B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2232"/>
    <w:rPr>
      <w:rFonts w:ascii="Arial" w:hAnsi="Arial"/>
      <w:sz w:val="21"/>
      <w:szCs w:val="24"/>
      <w:lang w:eastAsia="en-US"/>
    </w:rPr>
  </w:style>
  <w:style w:type="paragraph" w:styleId="Heading1">
    <w:name w:val="heading 1"/>
    <w:basedOn w:val="Normal"/>
    <w:next w:val="Normal"/>
    <w:qFormat/>
    <w:rsid w:val="00CD30E2"/>
    <w:pPr>
      <w:keepNext/>
      <w:tabs>
        <w:tab w:val="left" w:pos="900"/>
        <w:tab w:val="left" w:pos="1980"/>
      </w:tabs>
      <w:overflowPunct w:val="0"/>
      <w:autoSpaceDE w:val="0"/>
      <w:autoSpaceDN w:val="0"/>
      <w:adjustRightInd w:val="0"/>
      <w:textAlignment w:val="baselin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qFormat/>
    <w:rsid w:val="00CD30E2"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CD30E2"/>
    <w:pPr>
      <w:keepNext/>
      <w:outlineLvl w:val="2"/>
    </w:pPr>
    <w:rPr>
      <w:rFonts w:cs="Arial"/>
      <w:b/>
    </w:rPr>
  </w:style>
  <w:style w:type="paragraph" w:styleId="Heading4">
    <w:name w:val="heading 4"/>
    <w:basedOn w:val="Normal"/>
    <w:next w:val="Normal"/>
    <w:qFormat/>
    <w:rsid w:val="00CD30E2"/>
    <w:pPr>
      <w:keepNext/>
      <w:jc w:val="center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CD30E2"/>
    <w:pPr>
      <w:keepNext/>
      <w:outlineLvl w:val="4"/>
    </w:pPr>
    <w:rPr>
      <w:b/>
      <w:bCs/>
      <w:sz w:val="19"/>
    </w:rPr>
  </w:style>
  <w:style w:type="paragraph" w:styleId="Heading6">
    <w:name w:val="heading 6"/>
    <w:basedOn w:val="Normal"/>
    <w:next w:val="Normal"/>
    <w:qFormat/>
    <w:rsid w:val="00CD30E2"/>
    <w:pPr>
      <w:keepNext/>
      <w:jc w:val="both"/>
      <w:outlineLvl w:val="5"/>
    </w:pPr>
    <w:rPr>
      <w:b/>
      <w:bCs/>
      <w:sz w:val="19"/>
    </w:rPr>
  </w:style>
  <w:style w:type="paragraph" w:styleId="Heading7">
    <w:name w:val="heading 7"/>
    <w:basedOn w:val="Normal"/>
    <w:next w:val="Normal"/>
    <w:qFormat/>
    <w:rsid w:val="00CD30E2"/>
    <w:pPr>
      <w:keepNext/>
      <w:outlineLvl w:val="6"/>
    </w:pPr>
    <w:rPr>
      <w:b/>
      <w:bCs/>
      <w:sz w:val="18"/>
    </w:rPr>
  </w:style>
  <w:style w:type="paragraph" w:styleId="Heading8">
    <w:name w:val="heading 8"/>
    <w:basedOn w:val="Normal"/>
    <w:next w:val="Normal"/>
    <w:qFormat/>
    <w:rsid w:val="00CD30E2"/>
    <w:pPr>
      <w:keepNext/>
      <w:jc w:val="center"/>
      <w:outlineLvl w:val="7"/>
    </w:pPr>
    <w:rPr>
      <w:b/>
      <w:bCs/>
      <w:sz w:val="19"/>
    </w:rPr>
  </w:style>
  <w:style w:type="paragraph" w:styleId="Heading9">
    <w:name w:val="heading 9"/>
    <w:basedOn w:val="Normal"/>
    <w:next w:val="Normal"/>
    <w:qFormat/>
    <w:rsid w:val="00CD30E2"/>
    <w:pPr>
      <w:keepNext/>
      <w:jc w:val="right"/>
      <w:outlineLvl w:val="8"/>
    </w:pPr>
    <w:rPr>
      <w:b/>
      <w:bCs/>
      <w:i/>
      <w:iCs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CD30E2"/>
  </w:style>
  <w:style w:type="paragraph" w:styleId="Header">
    <w:name w:val="header"/>
    <w:basedOn w:val="Normal"/>
    <w:rsid w:val="00CD30E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D30E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D30E2"/>
  </w:style>
  <w:style w:type="paragraph" w:styleId="BodyText">
    <w:name w:val="Body Text"/>
    <w:basedOn w:val="Normal"/>
    <w:rsid w:val="00CD30E2"/>
    <w:pPr>
      <w:jc w:val="both"/>
    </w:pPr>
    <w:rPr>
      <w:sz w:val="19"/>
    </w:rPr>
  </w:style>
  <w:style w:type="paragraph" w:styleId="EmailSignature">
    <w:name w:val="E-mail Signature"/>
    <w:basedOn w:val="Normal"/>
    <w:rsid w:val="00CD30E2"/>
  </w:style>
  <w:style w:type="paragraph" w:styleId="BodyTextIndent">
    <w:name w:val="Body Text Indent"/>
    <w:basedOn w:val="Normal"/>
    <w:rsid w:val="00CD30E2"/>
    <w:pPr>
      <w:ind w:left="720"/>
    </w:pPr>
    <w:rPr>
      <w:rFonts w:cs="Arial"/>
      <w:sz w:val="22"/>
      <w:szCs w:val="20"/>
    </w:rPr>
  </w:style>
  <w:style w:type="paragraph" w:styleId="BodyTextIndent3">
    <w:name w:val="Body Text Indent 3"/>
    <w:basedOn w:val="Normal"/>
    <w:rsid w:val="00CD30E2"/>
    <w:pPr>
      <w:ind w:left="426"/>
    </w:pPr>
    <w:rPr>
      <w:rFonts w:cs="Arial"/>
      <w:sz w:val="22"/>
      <w:szCs w:val="20"/>
    </w:rPr>
  </w:style>
  <w:style w:type="paragraph" w:styleId="BodyText3">
    <w:name w:val="Body Text 3"/>
    <w:basedOn w:val="Normal"/>
    <w:rsid w:val="00CD30E2"/>
    <w:pPr>
      <w:shd w:val="clear" w:color="auto" w:fill="FFFF00"/>
      <w:jc w:val="both"/>
    </w:pPr>
    <w:rPr>
      <w:sz w:val="19"/>
    </w:rPr>
  </w:style>
  <w:style w:type="character" w:styleId="CommentReference">
    <w:name w:val="annotation reference"/>
    <w:basedOn w:val="DefaultParagraphFont"/>
    <w:semiHidden/>
    <w:rsid w:val="00CD30E2"/>
    <w:rPr>
      <w:sz w:val="16"/>
      <w:szCs w:val="16"/>
    </w:rPr>
  </w:style>
  <w:style w:type="paragraph" w:styleId="CommentText">
    <w:name w:val="annotation text"/>
    <w:basedOn w:val="Normal"/>
    <w:semiHidden/>
    <w:rsid w:val="00CD30E2"/>
    <w:rPr>
      <w:sz w:val="20"/>
      <w:szCs w:val="20"/>
    </w:rPr>
  </w:style>
  <w:style w:type="paragraph" w:styleId="BodyText2">
    <w:name w:val="Body Text 2"/>
    <w:basedOn w:val="Normal"/>
    <w:rsid w:val="00CD30E2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CD30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36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RefLetterForm">
    <w:name w:val="8.0 Ref Letter + Form"/>
    <w:rsid w:val="00B3303E"/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253CE5"/>
    <w:rPr>
      <w:b/>
      <w:bCs/>
    </w:rPr>
  </w:style>
  <w:style w:type="paragraph" w:customStyle="1" w:styleId="section1">
    <w:name w:val="section1"/>
    <w:basedOn w:val="Normal"/>
    <w:rsid w:val="00420EAD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PlainTable5">
    <w:name w:val="Plain Table 5"/>
    <w:basedOn w:val="TableNormal"/>
    <w:uiPriority w:val="45"/>
    <w:rsid w:val="0067190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7190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7190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4">
    <w:name w:val="Grid Table 1 Light Accent 4"/>
    <w:basedOn w:val="TableNormal"/>
    <w:uiPriority w:val="46"/>
    <w:rsid w:val="00671905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671905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4">
    <w:name w:val="Grid Table 4 Accent 4"/>
    <w:basedOn w:val="TableNormal"/>
    <w:uiPriority w:val="49"/>
    <w:rsid w:val="00671905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71905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365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84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4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9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diagramColors" Target="diagrams/colors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eter\Application%20Data\Microsoft\Templates\PracticalHR\ContractMaster040302Format.dot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A6BA8B-C3F9-0644-B7A4-D4B604AEED32}" type="doc">
      <dgm:prSet loTypeId="urn:microsoft.com/office/officeart/2005/8/layout/default" loCatId="" qsTypeId="urn:microsoft.com/office/officeart/2005/8/quickstyle/simple1" qsCatId="simple" csTypeId="urn:microsoft.com/office/officeart/2005/8/colors/accent4_2" csCatId="accent4" phldr="1"/>
      <dgm:spPr/>
      <dgm:t>
        <a:bodyPr/>
        <a:lstStyle/>
        <a:p>
          <a:endParaRPr lang="en-US"/>
        </a:p>
      </dgm:t>
    </dgm:pt>
    <dgm:pt modelId="{5EAD7E81-8691-FB48-B5A2-AAD9459D085C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Maternity</a:t>
          </a:r>
        </a:p>
      </dgm:t>
    </dgm:pt>
    <dgm:pt modelId="{54FFA62E-2362-1C47-B848-BD542FE74423}" type="parTrans" cxnId="{5A0D92C0-240F-1746-AF42-08E1ACC689A3}">
      <dgm:prSet/>
      <dgm:spPr/>
      <dgm:t>
        <a:bodyPr/>
        <a:lstStyle/>
        <a:p>
          <a:endParaRPr lang="en-US" sz="1050" b="0"/>
        </a:p>
      </dgm:t>
    </dgm:pt>
    <dgm:pt modelId="{7E1B545A-6924-8441-8938-631EA833C23B}" type="sibTrans" cxnId="{5A0D92C0-240F-1746-AF42-08E1ACC689A3}">
      <dgm:prSet/>
      <dgm:spPr/>
      <dgm:t>
        <a:bodyPr/>
        <a:lstStyle/>
        <a:p>
          <a:endParaRPr lang="en-US" sz="1050" b="0"/>
        </a:p>
      </dgm:t>
    </dgm:pt>
    <dgm:pt modelId="{7A725526-088C-074F-93B1-5725C2026C6D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Adoption</a:t>
          </a:r>
        </a:p>
      </dgm:t>
    </dgm:pt>
    <dgm:pt modelId="{6A6A6DCD-5BD2-154B-A97B-0A6E993A280F}" type="parTrans" cxnId="{E2F2C134-B21D-404A-9AF3-296E2833DC25}">
      <dgm:prSet/>
      <dgm:spPr/>
      <dgm:t>
        <a:bodyPr/>
        <a:lstStyle/>
        <a:p>
          <a:endParaRPr lang="en-US" sz="1050" b="0"/>
        </a:p>
      </dgm:t>
    </dgm:pt>
    <dgm:pt modelId="{9790A93E-6660-C64C-8CFC-3DECD9BE9DD2}" type="sibTrans" cxnId="{E2F2C134-B21D-404A-9AF3-296E2833DC25}">
      <dgm:prSet/>
      <dgm:spPr/>
      <dgm:t>
        <a:bodyPr/>
        <a:lstStyle/>
        <a:p>
          <a:endParaRPr lang="en-US" sz="1050" b="0"/>
        </a:p>
      </dgm:t>
    </dgm:pt>
    <dgm:pt modelId="{244B3EA3-09BD-BE44-ADAF-3BDCDC339DCB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Antenatal Appointments</a:t>
          </a:r>
        </a:p>
      </dgm:t>
    </dgm:pt>
    <dgm:pt modelId="{488415B3-A8A6-F648-B9B4-C5CF03379F22}" type="parTrans" cxnId="{1BA6F7CD-6E46-C94C-858F-525139EA2465}">
      <dgm:prSet/>
      <dgm:spPr/>
      <dgm:t>
        <a:bodyPr/>
        <a:lstStyle/>
        <a:p>
          <a:endParaRPr lang="en-US" sz="1050" b="0"/>
        </a:p>
      </dgm:t>
    </dgm:pt>
    <dgm:pt modelId="{442343C8-D9AF-234D-99C9-0A7AAC1C8A28}" type="sibTrans" cxnId="{1BA6F7CD-6E46-C94C-858F-525139EA2465}">
      <dgm:prSet/>
      <dgm:spPr/>
      <dgm:t>
        <a:bodyPr/>
        <a:lstStyle/>
        <a:p>
          <a:endParaRPr lang="en-US" sz="1050" b="0"/>
        </a:p>
      </dgm:t>
    </dgm:pt>
    <dgm:pt modelId="{4284D9F3-ED26-1A4B-ACC8-4B652CADBAF3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Shared Parental Leave</a:t>
          </a:r>
        </a:p>
      </dgm:t>
    </dgm:pt>
    <dgm:pt modelId="{CD1DABBA-6DC6-6246-9BD6-3965099F755A}" type="parTrans" cxnId="{29608A06-30B2-D44E-B7DB-5084A2B8C40F}">
      <dgm:prSet/>
      <dgm:spPr/>
      <dgm:t>
        <a:bodyPr/>
        <a:lstStyle/>
        <a:p>
          <a:endParaRPr lang="en-US" sz="1050" b="0"/>
        </a:p>
      </dgm:t>
    </dgm:pt>
    <dgm:pt modelId="{2A895B02-B354-774E-BA11-6DF44384593F}" type="sibTrans" cxnId="{29608A06-30B2-D44E-B7DB-5084A2B8C40F}">
      <dgm:prSet/>
      <dgm:spPr/>
      <dgm:t>
        <a:bodyPr/>
        <a:lstStyle/>
        <a:p>
          <a:endParaRPr lang="en-US" sz="1050" b="0"/>
        </a:p>
      </dgm:t>
    </dgm:pt>
    <dgm:pt modelId="{CA9B7584-75C8-064E-BBE0-600AE53D6825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Parental Bereavement Leave</a:t>
          </a:r>
        </a:p>
      </dgm:t>
    </dgm:pt>
    <dgm:pt modelId="{94E0EF6C-FB86-E541-9C93-074A42A45595}" type="parTrans" cxnId="{F6F18A3E-BA3F-964A-8896-2C6518F32CDF}">
      <dgm:prSet/>
      <dgm:spPr/>
      <dgm:t>
        <a:bodyPr/>
        <a:lstStyle/>
        <a:p>
          <a:endParaRPr lang="en-US" sz="1050" b="0"/>
        </a:p>
      </dgm:t>
    </dgm:pt>
    <dgm:pt modelId="{FE52FB55-A6F2-5C49-BBEB-CC878BBAA041}" type="sibTrans" cxnId="{F6F18A3E-BA3F-964A-8896-2C6518F32CDF}">
      <dgm:prSet/>
      <dgm:spPr/>
      <dgm:t>
        <a:bodyPr/>
        <a:lstStyle/>
        <a:p>
          <a:endParaRPr lang="en-US" sz="1050" b="0"/>
        </a:p>
      </dgm:t>
    </dgm:pt>
    <dgm:pt modelId="{BAF38B28-03E8-724A-8B90-674FA0B2D9F3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Paternity Leave</a:t>
          </a:r>
        </a:p>
      </dgm:t>
    </dgm:pt>
    <dgm:pt modelId="{3FA428E4-9674-6249-83F1-7CCAC080BEC9}" type="parTrans" cxnId="{ABC06F2A-C489-2A48-A165-44A8B188E6EF}">
      <dgm:prSet/>
      <dgm:spPr/>
      <dgm:t>
        <a:bodyPr/>
        <a:lstStyle/>
        <a:p>
          <a:endParaRPr lang="en-US" sz="1050" b="0"/>
        </a:p>
      </dgm:t>
    </dgm:pt>
    <dgm:pt modelId="{ED6ECA80-A660-DA40-B054-36F51E92444D}" type="sibTrans" cxnId="{ABC06F2A-C489-2A48-A165-44A8B188E6EF}">
      <dgm:prSet/>
      <dgm:spPr/>
      <dgm:t>
        <a:bodyPr/>
        <a:lstStyle/>
        <a:p>
          <a:endParaRPr lang="en-US" sz="1050" b="0"/>
        </a:p>
      </dgm:t>
    </dgm:pt>
    <dgm:pt modelId="{2F5A1852-76B2-3247-8EBA-E81FA4DC8241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Parental Leave</a:t>
          </a:r>
        </a:p>
      </dgm:t>
    </dgm:pt>
    <dgm:pt modelId="{53FE0FC7-1F2D-424B-B5A7-7CCDF6129E3F}" type="parTrans" cxnId="{07A6671F-B353-1644-8122-73DE1400B095}">
      <dgm:prSet/>
      <dgm:spPr/>
      <dgm:t>
        <a:bodyPr/>
        <a:lstStyle/>
        <a:p>
          <a:endParaRPr lang="en-US" sz="1050" b="0"/>
        </a:p>
      </dgm:t>
    </dgm:pt>
    <dgm:pt modelId="{D3A54256-2494-0C4C-8A89-B671E12B3178}" type="sibTrans" cxnId="{07A6671F-B353-1644-8122-73DE1400B095}">
      <dgm:prSet/>
      <dgm:spPr/>
      <dgm:t>
        <a:bodyPr/>
        <a:lstStyle/>
        <a:p>
          <a:endParaRPr lang="en-US" sz="1050" b="0"/>
        </a:p>
      </dgm:t>
    </dgm:pt>
    <dgm:pt modelId="{ECBED321-C077-A94E-9098-A4F9D3FC6DDB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Time Off for Dependents</a:t>
          </a:r>
        </a:p>
      </dgm:t>
    </dgm:pt>
    <dgm:pt modelId="{DF74A6E2-72CB-4F4B-9012-609B6CB4099D}" type="parTrans" cxnId="{9FE77183-BABE-0D43-AA22-1A97B8EEC783}">
      <dgm:prSet/>
      <dgm:spPr/>
      <dgm:t>
        <a:bodyPr/>
        <a:lstStyle/>
        <a:p>
          <a:endParaRPr lang="en-US" sz="1050" b="0"/>
        </a:p>
      </dgm:t>
    </dgm:pt>
    <dgm:pt modelId="{77F820FB-D011-134C-81D6-86E0C7D68A1D}" type="sibTrans" cxnId="{9FE77183-BABE-0D43-AA22-1A97B8EEC783}">
      <dgm:prSet/>
      <dgm:spPr/>
      <dgm:t>
        <a:bodyPr/>
        <a:lstStyle/>
        <a:p>
          <a:endParaRPr lang="en-US" sz="1050" b="0"/>
        </a:p>
      </dgm:t>
    </dgm:pt>
    <dgm:pt modelId="{78A39F72-1B36-DB40-9D0B-481B6B9DDE03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Carers Leave</a:t>
          </a:r>
        </a:p>
      </dgm:t>
    </dgm:pt>
    <dgm:pt modelId="{212B7C9D-69D2-F44A-B9F8-9689452F233C}" type="parTrans" cxnId="{B1F94B3E-BCA4-934A-A333-34A1D47EFBBE}">
      <dgm:prSet/>
      <dgm:spPr/>
      <dgm:t>
        <a:bodyPr/>
        <a:lstStyle/>
        <a:p>
          <a:endParaRPr lang="en-US" sz="1050" b="0"/>
        </a:p>
      </dgm:t>
    </dgm:pt>
    <dgm:pt modelId="{73A34F50-92B5-7540-837D-9960BD8883BE}" type="sibTrans" cxnId="{B1F94B3E-BCA4-934A-A333-34A1D47EFBBE}">
      <dgm:prSet/>
      <dgm:spPr/>
      <dgm:t>
        <a:bodyPr/>
        <a:lstStyle/>
        <a:p>
          <a:endParaRPr lang="en-US" sz="1050" b="0"/>
        </a:p>
      </dgm:t>
    </dgm:pt>
    <dgm:pt modelId="{B392F000-3D0E-F54F-952C-BD9DBB7F1DC0}">
      <dgm:prSet custT="1"/>
      <dgm:spPr>
        <a:solidFill>
          <a:srgbClr val="00748D"/>
        </a:solidFill>
      </dgm:spPr>
      <dgm:t>
        <a:bodyPr/>
        <a:lstStyle/>
        <a:p>
          <a:r>
            <a:rPr lang="en-GB" sz="1050" b="0"/>
            <a:t>Flexible Working</a:t>
          </a:r>
        </a:p>
      </dgm:t>
    </dgm:pt>
    <dgm:pt modelId="{C7A05628-5535-534C-BBAB-2E4127091900}" type="parTrans" cxnId="{DB6FB773-0096-CA4D-AF6E-59551F88A194}">
      <dgm:prSet/>
      <dgm:spPr/>
      <dgm:t>
        <a:bodyPr/>
        <a:lstStyle/>
        <a:p>
          <a:endParaRPr lang="en-US" sz="1050" b="0"/>
        </a:p>
      </dgm:t>
    </dgm:pt>
    <dgm:pt modelId="{D517F80D-85BF-1746-A6B2-88E609026F5C}" type="sibTrans" cxnId="{DB6FB773-0096-CA4D-AF6E-59551F88A194}">
      <dgm:prSet/>
      <dgm:spPr/>
      <dgm:t>
        <a:bodyPr/>
        <a:lstStyle/>
        <a:p>
          <a:endParaRPr lang="en-US" sz="1050" b="0"/>
        </a:p>
      </dgm:t>
    </dgm:pt>
    <dgm:pt modelId="{26CA6EF2-C374-4C2A-B33B-A1DEF5E57FCC}">
      <dgm:prSet custT="1"/>
      <dgm:spPr>
        <a:solidFill>
          <a:schemeClr val="accent5">
            <a:lumMod val="75000"/>
          </a:schemeClr>
        </a:solidFill>
      </dgm:spPr>
      <dgm:t>
        <a:bodyPr/>
        <a:lstStyle/>
        <a:p>
          <a:r>
            <a:rPr lang="en-GB" sz="1050" b="0"/>
            <a:t>Neonatal Care Leave</a:t>
          </a:r>
        </a:p>
      </dgm:t>
    </dgm:pt>
    <dgm:pt modelId="{B1FC89D0-5214-4775-9CD3-D93F28164207}" type="parTrans" cxnId="{C97506AD-A9D6-42DB-8861-41CE0FA3447B}">
      <dgm:prSet/>
      <dgm:spPr/>
      <dgm:t>
        <a:bodyPr/>
        <a:lstStyle/>
        <a:p>
          <a:endParaRPr lang="en-GB"/>
        </a:p>
      </dgm:t>
    </dgm:pt>
    <dgm:pt modelId="{78D35C98-8E33-4187-976E-E62B0B8AB2CC}" type="sibTrans" cxnId="{C97506AD-A9D6-42DB-8861-41CE0FA3447B}">
      <dgm:prSet/>
      <dgm:spPr/>
      <dgm:t>
        <a:bodyPr/>
        <a:lstStyle/>
        <a:p>
          <a:endParaRPr lang="en-GB"/>
        </a:p>
      </dgm:t>
    </dgm:pt>
    <dgm:pt modelId="{5D6D50CD-E94F-4396-A60D-C8B3EB9AD12D}">
      <dgm:prSet phldrT="[Text]" custT="1"/>
      <dgm:spPr>
        <a:solidFill>
          <a:schemeClr val="accent5">
            <a:lumMod val="75000"/>
          </a:schemeClr>
        </a:solidFill>
      </dgm:spPr>
      <dgm:t>
        <a:bodyPr/>
        <a:lstStyle/>
        <a:p>
          <a:r>
            <a:rPr lang="en-GB" sz="1050" b="0"/>
            <a:t>Bereaved Partner's Paternity Leave</a:t>
          </a:r>
          <a:endParaRPr lang="en-GB" sz="1050"/>
        </a:p>
      </dgm:t>
    </dgm:pt>
    <dgm:pt modelId="{FA247E8E-FF5D-499A-BCA2-616B80061319}" type="parTrans" cxnId="{95947AAE-0F8D-4EDE-873D-C5EC7AD7FDAA}">
      <dgm:prSet/>
      <dgm:spPr/>
      <dgm:t>
        <a:bodyPr/>
        <a:lstStyle/>
        <a:p>
          <a:endParaRPr lang="en-GB"/>
        </a:p>
      </dgm:t>
    </dgm:pt>
    <dgm:pt modelId="{122A6EA1-31B0-49DF-8C39-677BB3F09523}" type="sibTrans" cxnId="{95947AAE-0F8D-4EDE-873D-C5EC7AD7FDAA}">
      <dgm:prSet/>
      <dgm:spPr/>
      <dgm:t>
        <a:bodyPr/>
        <a:lstStyle/>
        <a:p>
          <a:endParaRPr lang="en-GB"/>
        </a:p>
      </dgm:t>
    </dgm:pt>
    <dgm:pt modelId="{673CF846-965C-DE42-A634-A67783B444F1}" type="pres">
      <dgm:prSet presAssocID="{E2A6BA8B-C3F9-0644-B7A4-D4B604AEED32}" presName="diagram" presStyleCnt="0">
        <dgm:presLayoutVars>
          <dgm:dir/>
          <dgm:resizeHandles val="exact"/>
        </dgm:presLayoutVars>
      </dgm:prSet>
      <dgm:spPr/>
    </dgm:pt>
    <dgm:pt modelId="{147A47AE-F3E6-D04F-8629-2998B76E650D}" type="pres">
      <dgm:prSet presAssocID="{5EAD7E81-8691-FB48-B5A2-AAD9459D085C}" presName="node" presStyleLbl="node1" presStyleIdx="0" presStyleCnt="12">
        <dgm:presLayoutVars>
          <dgm:bulletEnabled val="1"/>
        </dgm:presLayoutVars>
      </dgm:prSet>
      <dgm:spPr/>
    </dgm:pt>
    <dgm:pt modelId="{31DFD714-01BA-A84A-9D1E-659864569781}" type="pres">
      <dgm:prSet presAssocID="{7E1B545A-6924-8441-8938-631EA833C23B}" presName="sibTrans" presStyleCnt="0"/>
      <dgm:spPr/>
    </dgm:pt>
    <dgm:pt modelId="{1002430E-2EC6-E541-AD02-398638BC501D}" type="pres">
      <dgm:prSet presAssocID="{7A725526-088C-074F-93B1-5725C2026C6D}" presName="node" presStyleLbl="node1" presStyleIdx="1" presStyleCnt="12">
        <dgm:presLayoutVars>
          <dgm:bulletEnabled val="1"/>
        </dgm:presLayoutVars>
      </dgm:prSet>
      <dgm:spPr/>
    </dgm:pt>
    <dgm:pt modelId="{AB8A8CA0-7311-C641-BDAF-A53FAF24E734}" type="pres">
      <dgm:prSet presAssocID="{9790A93E-6660-C64C-8CFC-3DECD9BE9DD2}" presName="sibTrans" presStyleCnt="0"/>
      <dgm:spPr/>
    </dgm:pt>
    <dgm:pt modelId="{BD5BF688-0C17-4446-8960-F0E51070C197}" type="pres">
      <dgm:prSet presAssocID="{244B3EA3-09BD-BE44-ADAF-3BDCDC339DCB}" presName="node" presStyleLbl="node1" presStyleIdx="2" presStyleCnt="12">
        <dgm:presLayoutVars>
          <dgm:bulletEnabled val="1"/>
        </dgm:presLayoutVars>
      </dgm:prSet>
      <dgm:spPr/>
    </dgm:pt>
    <dgm:pt modelId="{50F1B56E-DC08-F249-9766-25C3F6065A18}" type="pres">
      <dgm:prSet presAssocID="{442343C8-D9AF-234D-99C9-0A7AAC1C8A28}" presName="sibTrans" presStyleCnt="0"/>
      <dgm:spPr/>
    </dgm:pt>
    <dgm:pt modelId="{0B20B595-9F93-2141-8C3E-F56A9BC16987}" type="pres">
      <dgm:prSet presAssocID="{4284D9F3-ED26-1A4B-ACC8-4B652CADBAF3}" presName="node" presStyleLbl="node1" presStyleIdx="3" presStyleCnt="12" custLinFactNeighborX="126" custLinFactNeighborY="0">
        <dgm:presLayoutVars>
          <dgm:bulletEnabled val="1"/>
        </dgm:presLayoutVars>
      </dgm:prSet>
      <dgm:spPr/>
    </dgm:pt>
    <dgm:pt modelId="{34909174-F0D6-9A4B-8A8F-B2ACB8A6229D}" type="pres">
      <dgm:prSet presAssocID="{2A895B02-B354-774E-BA11-6DF44384593F}" presName="sibTrans" presStyleCnt="0"/>
      <dgm:spPr/>
    </dgm:pt>
    <dgm:pt modelId="{46A00651-DF06-C14D-A0E3-CE4D46812EE2}" type="pres">
      <dgm:prSet presAssocID="{CA9B7584-75C8-064E-BBE0-600AE53D6825}" presName="node" presStyleLbl="node1" presStyleIdx="4" presStyleCnt="12">
        <dgm:presLayoutVars>
          <dgm:bulletEnabled val="1"/>
        </dgm:presLayoutVars>
      </dgm:prSet>
      <dgm:spPr/>
    </dgm:pt>
    <dgm:pt modelId="{F9342A5D-7B44-BF43-8171-ADE988D7DDEF}" type="pres">
      <dgm:prSet presAssocID="{FE52FB55-A6F2-5C49-BBEB-CC878BBAA041}" presName="sibTrans" presStyleCnt="0"/>
      <dgm:spPr/>
    </dgm:pt>
    <dgm:pt modelId="{A366B2A5-42E2-FA40-A482-A39AD0CD2C64}" type="pres">
      <dgm:prSet presAssocID="{BAF38B28-03E8-724A-8B90-674FA0B2D9F3}" presName="node" presStyleLbl="node1" presStyleIdx="5" presStyleCnt="12">
        <dgm:presLayoutVars>
          <dgm:bulletEnabled val="1"/>
        </dgm:presLayoutVars>
      </dgm:prSet>
      <dgm:spPr/>
    </dgm:pt>
    <dgm:pt modelId="{D8CEAECC-8D0D-8143-960F-660AA3101FD6}" type="pres">
      <dgm:prSet presAssocID="{ED6ECA80-A660-DA40-B054-36F51E92444D}" presName="sibTrans" presStyleCnt="0"/>
      <dgm:spPr/>
    </dgm:pt>
    <dgm:pt modelId="{723B3679-329B-E743-85D1-3B93F94BEF84}" type="pres">
      <dgm:prSet presAssocID="{2F5A1852-76B2-3247-8EBA-E81FA4DC8241}" presName="node" presStyleLbl="node1" presStyleIdx="6" presStyleCnt="12">
        <dgm:presLayoutVars>
          <dgm:bulletEnabled val="1"/>
        </dgm:presLayoutVars>
      </dgm:prSet>
      <dgm:spPr/>
    </dgm:pt>
    <dgm:pt modelId="{F29C598A-805E-414F-A961-73DB252C3434}" type="pres">
      <dgm:prSet presAssocID="{D3A54256-2494-0C4C-8A89-B671E12B3178}" presName="sibTrans" presStyleCnt="0"/>
      <dgm:spPr/>
    </dgm:pt>
    <dgm:pt modelId="{02EBE6C4-12D9-C64F-86DC-54B43F76D7E0}" type="pres">
      <dgm:prSet presAssocID="{ECBED321-C077-A94E-9098-A4F9D3FC6DDB}" presName="node" presStyleLbl="node1" presStyleIdx="7" presStyleCnt="12">
        <dgm:presLayoutVars>
          <dgm:bulletEnabled val="1"/>
        </dgm:presLayoutVars>
      </dgm:prSet>
      <dgm:spPr/>
    </dgm:pt>
    <dgm:pt modelId="{FCF158A9-7B50-284A-A926-5A35FF56D5E6}" type="pres">
      <dgm:prSet presAssocID="{77F820FB-D011-134C-81D6-86E0C7D68A1D}" presName="sibTrans" presStyleCnt="0"/>
      <dgm:spPr/>
    </dgm:pt>
    <dgm:pt modelId="{C2675084-961A-B14A-83FB-F38FE6540148}" type="pres">
      <dgm:prSet presAssocID="{78A39F72-1B36-DB40-9D0B-481B6B9DDE03}" presName="node" presStyleLbl="node1" presStyleIdx="8" presStyleCnt="12">
        <dgm:presLayoutVars>
          <dgm:bulletEnabled val="1"/>
        </dgm:presLayoutVars>
      </dgm:prSet>
      <dgm:spPr/>
    </dgm:pt>
    <dgm:pt modelId="{43080225-1FFD-564E-B6DA-6DC7198A031D}" type="pres">
      <dgm:prSet presAssocID="{73A34F50-92B5-7540-837D-9960BD8883BE}" presName="sibTrans" presStyleCnt="0"/>
      <dgm:spPr/>
    </dgm:pt>
    <dgm:pt modelId="{7A96A3CC-E3A9-C047-B42D-4C00A6E40987}" type="pres">
      <dgm:prSet presAssocID="{B392F000-3D0E-F54F-952C-BD9DBB7F1DC0}" presName="node" presStyleLbl="node1" presStyleIdx="9" presStyleCnt="12">
        <dgm:presLayoutVars>
          <dgm:bulletEnabled val="1"/>
        </dgm:presLayoutVars>
      </dgm:prSet>
      <dgm:spPr/>
    </dgm:pt>
    <dgm:pt modelId="{653196B5-9738-4D87-818F-19772F72C5D0}" type="pres">
      <dgm:prSet presAssocID="{D517F80D-85BF-1746-A6B2-88E609026F5C}" presName="sibTrans" presStyleCnt="0"/>
      <dgm:spPr/>
    </dgm:pt>
    <dgm:pt modelId="{E235A62B-6610-422F-967B-EC6980BA52D2}" type="pres">
      <dgm:prSet presAssocID="{26CA6EF2-C374-4C2A-B33B-A1DEF5E57FCC}" presName="node" presStyleLbl="node1" presStyleIdx="10" presStyleCnt="12">
        <dgm:presLayoutVars>
          <dgm:bulletEnabled val="1"/>
        </dgm:presLayoutVars>
      </dgm:prSet>
      <dgm:spPr/>
    </dgm:pt>
    <dgm:pt modelId="{B305A3F8-C23E-4969-B2DC-D3C9E3932211}" type="pres">
      <dgm:prSet presAssocID="{78D35C98-8E33-4187-976E-E62B0B8AB2CC}" presName="sibTrans" presStyleCnt="0"/>
      <dgm:spPr/>
    </dgm:pt>
    <dgm:pt modelId="{80DDAEFD-C534-443E-A1F5-3E1ADFAC8EA6}" type="pres">
      <dgm:prSet presAssocID="{5D6D50CD-E94F-4396-A60D-C8B3EB9AD12D}" presName="node" presStyleLbl="node1" presStyleIdx="11" presStyleCnt="12">
        <dgm:presLayoutVars>
          <dgm:bulletEnabled val="1"/>
        </dgm:presLayoutVars>
      </dgm:prSet>
      <dgm:spPr/>
    </dgm:pt>
  </dgm:ptLst>
  <dgm:cxnLst>
    <dgm:cxn modelId="{29608A06-30B2-D44E-B7DB-5084A2B8C40F}" srcId="{E2A6BA8B-C3F9-0644-B7A4-D4B604AEED32}" destId="{4284D9F3-ED26-1A4B-ACC8-4B652CADBAF3}" srcOrd="3" destOrd="0" parTransId="{CD1DABBA-6DC6-6246-9BD6-3965099F755A}" sibTransId="{2A895B02-B354-774E-BA11-6DF44384593F}"/>
    <dgm:cxn modelId="{9EBC4617-265C-46CD-8DE3-B46145FD6D56}" type="presOf" srcId="{26CA6EF2-C374-4C2A-B33B-A1DEF5E57FCC}" destId="{E235A62B-6610-422F-967B-EC6980BA52D2}" srcOrd="0" destOrd="0" presId="urn:microsoft.com/office/officeart/2005/8/layout/default"/>
    <dgm:cxn modelId="{07A6671F-B353-1644-8122-73DE1400B095}" srcId="{E2A6BA8B-C3F9-0644-B7A4-D4B604AEED32}" destId="{2F5A1852-76B2-3247-8EBA-E81FA4DC8241}" srcOrd="6" destOrd="0" parTransId="{53FE0FC7-1F2D-424B-B5A7-7CCDF6129E3F}" sibTransId="{D3A54256-2494-0C4C-8A89-B671E12B3178}"/>
    <dgm:cxn modelId="{7EB45C23-AEC5-46BE-BBB1-EBB3CCE9F0D4}" type="presOf" srcId="{5D6D50CD-E94F-4396-A60D-C8B3EB9AD12D}" destId="{80DDAEFD-C534-443E-A1F5-3E1ADFAC8EA6}" srcOrd="0" destOrd="0" presId="urn:microsoft.com/office/officeart/2005/8/layout/default"/>
    <dgm:cxn modelId="{6C3D9F24-E40B-564A-B255-D32DD5F8A89B}" type="presOf" srcId="{B392F000-3D0E-F54F-952C-BD9DBB7F1DC0}" destId="{7A96A3CC-E3A9-C047-B42D-4C00A6E40987}" srcOrd="0" destOrd="0" presId="urn:microsoft.com/office/officeart/2005/8/layout/default"/>
    <dgm:cxn modelId="{E1C0B326-0E4C-594A-B12A-3E0809095931}" type="presOf" srcId="{7A725526-088C-074F-93B1-5725C2026C6D}" destId="{1002430E-2EC6-E541-AD02-398638BC501D}" srcOrd="0" destOrd="0" presId="urn:microsoft.com/office/officeart/2005/8/layout/default"/>
    <dgm:cxn modelId="{BE3C8428-F663-6949-9A78-D3221ADA2160}" type="presOf" srcId="{4284D9F3-ED26-1A4B-ACC8-4B652CADBAF3}" destId="{0B20B595-9F93-2141-8C3E-F56A9BC16987}" srcOrd="0" destOrd="0" presId="urn:microsoft.com/office/officeart/2005/8/layout/default"/>
    <dgm:cxn modelId="{ABC06F2A-C489-2A48-A165-44A8B188E6EF}" srcId="{E2A6BA8B-C3F9-0644-B7A4-D4B604AEED32}" destId="{BAF38B28-03E8-724A-8B90-674FA0B2D9F3}" srcOrd="5" destOrd="0" parTransId="{3FA428E4-9674-6249-83F1-7CCAC080BEC9}" sibTransId="{ED6ECA80-A660-DA40-B054-36F51E92444D}"/>
    <dgm:cxn modelId="{C0603B32-E1C8-DF4F-9FF8-21D9F173AEAF}" type="presOf" srcId="{CA9B7584-75C8-064E-BBE0-600AE53D6825}" destId="{46A00651-DF06-C14D-A0E3-CE4D46812EE2}" srcOrd="0" destOrd="0" presId="urn:microsoft.com/office/officeart/2005/8/layout/default"/>
    <dgm:cxn modelId="{E2F2C134-B21D-404A-9AF3-296E2833DC25}" srcId="{E2A6BA8B-C3F9-0644-B7A4-D4B604AEED32}" destId="{7A725526-088C-074F-93B1-5725C2026C6D}" srcOrd="1" destOrd="0" parTransId="{6A6A6DCD-5BD2-154B-A97B-0A6E993A280F}" sibTransId="{9790A93E-6660-C64C-8CFC-3DECD9BE9DD2}"/>
    <dgm:cxn modelId="{B1F94B3E-BCA4-934A-A333-34A1D47EFBBE}" srcId="{E2A6BA8B-C3F9-0644-B7A4-D4B604AEED32}" destId="{78A39F72-1B36-DB40-9D0B-481B6B9DDE03}" srcOrd="8" destOrd="0" parTransId="{212B7C9D-69D2-F44A-B9F8-9689452F233C}" sibTransId="{73A34F50-92B5-7540-837D-9960BD8883BE}"/>
    <dgm:cxn modelId="{F6F18A3E-BA3F-964A-8896-2C6518F32CDF}" srcId="{E2A6BA8B-C3F9-0644-B7A4-D4B604AEED32}" destId="{CA9B7584-75C8-064E-BBE0-600AE53D6825}" srcOrd="4" destOrd="0" parTransId="{94E0EF6C-FB86-E541-9C93-074A42A45595}" sibTransId="{FE52FB55-A6F2-5C49-BBEB-CC878BBAA041}"/>
    <dgm:cxn modelId="{412EF248-B5A5-3840-B1BF-D2DA089754D1}" type="presOf" srcId="{5EAD7E81-8691-FB48-B5A2-AAD9459D085C}" destId="{147A47AE-F3E6-D04F-8629-2998B76E650D}" srcOrd="0" destOrd="0" presId="urn:microsoft.com/office/officeart/2005/8/layout/default"/>
    <dgm:cxn modelId="{DA165570-BA78-EA4F-AEA4-E46043B49D1A}" type="presOf" srcId="{2F5A1852-76B2-3247-8EBA-E81FA4DC8241}" destId="{723B3679-329B-E743-85D1-3B93F94BEF84}" srcOrd="0" destOrd="0" presId="urn:microsoft.com/office/officeart/2005/8/layout/default"/>
    <dgm:cxn modelId="{DB6FB773-0096-CA4D-AF6E-59551F88A194}" srcId="{E2A6BA8B-C3F9-0644-B7A4-D4B604AEED32}" destId="{B392F000-3D0E-F54F-952C-BD9DBB7F1DC0}" srcOrd="9" destOrd="0" parTransId="{C7A05628-5535-534C-BBAB-2E4127091900}" sibTransId="{D517F80D-85BF-1746-A6B2-88E609026F5C}"/>
    <dgm:cxn modelId="{9FE77183-BABE-0D43-AA22-1A97B8EEC783}" srcId="{E2A6BA8B-C3F9-0644-B7A4-D4B604AEED32}" destId="{ECBED321-C077-A94E-9098-A4F9D3FC6DDB}" srcOrd="7" destOrd="0" parTransId="{DF74A6E2-72CB-4F4B-9012-609B6CB4099D}" sibTransId="{77F820FB-D011-134C-81D6-86E0C7D68A1D}"/>
    <dgm:cxn modelId="{8664DB86-F86E-8C42-A5AB-BB212AD0747D}" type="presOf" srcId="{244B3EA3-09BD-BE44-ADAF-3BDCDC339DCB}" destId="{BD5BF688-0C17-4446-8960-F0E51070C197}" srcOrd="0" destOrd="0" presId="urn:microsoft.com/office/officeart/2005/8/layout/default"/>
    <dgm:cxn modelId="{490A788A-E613-E049-83D2-0EA5A3B931A4}" type="presOf" srcId="{E2A6BA8B-C3F9-0644-B7A4-D4B604AEED32}" destId="{673CF846-965C-DE42-A634-A67783B444F1}" srcOrd="0" destOrd="0" presId="urn:microsoft.com/office/officeart/2005/8/layout/default"/>
    <dgm:cxn modelId="{EF8122A2-BE8B-6E41-8B29-A2C52500FD46}" type="presOf" srcId="{78A39F72-1B36-DB40-9D0B-481B6B9DDE03}" destId="{C2675084-961A-B14A-83FB-F38FE6540148}" srcOrd="0" destOrd="0" presId="urn:microsoft.com/office/officeart/2005/8/layout/default"/>
    <dgm:cxn modelId="{C97506AD-A9D6-42DB-8861-41CE0FA3447B}" srcId="{E2A6BA8B-C3F9-0644-B7A4-D4B604AEED32}" destId="{26CA6EF2-C374-4C2A-B33B-A1DEF5E57FCC}" srcOrd="10" destOrd="0" parTransId="{B1FC89D0-5214-4775-9CD3-D93F28164207}" sibTransId="{78D35C98-8E33-4187-976E-E62B0B8AB2CC}"/>
    <dgm:cxn modelId="{95947AAE-0F8D-4EDE-873D-C5EC7AD7FDAA}" srcId="{E2A6BA8B-C3F9-0644-B7A4-D4B604AEED32}" destId="{5D6D50CD-E94F-4396-A60D-C8B3EB9AD12D}" srcOrd="11" destOrd="0" parTransId="{FA247E8E-FF5D-499A-BCA2-616B80061319}" sibTransId="{122A6EA1-31B0-49DF-8C39-677BB3F09523}"/>
    <dgm:cxn modelId="{030ACEBD-D483-F245-89CE-E82EE7509A72}" type="presOf" srcId="{ECBED321-C077-A94E-9098-A4F9D3FC6DDB}" destId="{02EBE6C4-12D9-C64F-86DC-54B43F76D7E0}" srcOrd="0" destOrd="0" presId="urn:microsoft.com/office/officeart/2005/8/layout/default"/>
    <dgm:cxn modelId="{5A0D92C0-240F-1746-AF42-08E1ACC689A3}" srcId="{E2A6BA8B-C3F9-0644-B7A4-D4B604AEED32}" destId="{5EAD7E81-8691-FB48-B5A2-AAD9459D085C}" srcOrd="0" destOrd="0" parTransId="{54FFA62E-2362-1C47-B848-BD542FE74423}" sibTransId="{7E1B545A-6924-8441-8938-631EA833C23B}"/>
    <dgm:cxn modelId="{37AE5EC3-414D-7442-8F40-FFE8BC5C0D7F}" type="presOf" srcId="{BAF38B28-03E8-724A-8B90-674FA0B2D9F3}" destId="{A366B2A5-42E2-FA40-A482-A39AD0CD2C64}" srcOrd="0" destOrd="0" presId="urn:microsoft.com/office/officeart/2005/8/layout/default"/>
    <dgm:cxn modelId="{1BA6F7CD-6E46-C94C-858F-525139EA2465}" srcId="{E2A6BA8B-C3F9-0644-B7A4-D4B604AEED32}" destId="{244B3EA3-09BD-BE44-ADAF-3BDCDC339DCB}" srcOrd="2" destOrd="0" parTransId="{488415B3-A8A6-F648-B9B4-C5CF03379F22}" sibTransId="{442343C8-D9AF-234D-99C9-0A7AAC1C8A28}"/>
    <dgm:cxn modelId="{659EB849-F235-6D47-AC77-8375E0A96619}" type="presParOf" srcId="{673CF846-965C-DE42-A634-A67783B444F1}" destId="{147A47AE-F3E6-D04F-8629-2998B76E650D}" srcOrd="0" destOrd="0" presId="urn:microsoft.com/office/officeart/2005/8/layout/default"/>
    <dgm:cxn modelId="{031E6655-8EB8-8747-8569-3247A2BC4AB1}" type="presParOf" srcId="{673CF846-965C-DE42-A634-A67783B444F1}" destId="{31DFD714-01BA-A84A-9D1E-659864569781}" srcOrd="1" destOrd="0" presId="urn:microsoft.com/office/officeart/2005/8/layout/default"/>
    <dgm:cxn modelId="{B8380AB7-EC5D-9443-8086-852F03717879}" type="presParOf" srcId="{673CF846-965C-DE42-A634-A67783B444F1}" destId="{1002430E-2EC6-E541-AD02-398638BC501D}" srcOrd="2" destOrd="0" presId="urn:microsoft.com/office/officeart/2005/8/layout/default"/>
    <dgm:cxn modelId="{40F3B1BF-7AB7-8740-8F24-E1F103391772}" type="presParOf" srcId="{673CF846-965C-DE42-A634-A67783B444F1}" destId="{AB8A8CA0-7311-C641-BDAF-A53FAF24E734}" srcOrd="3" destOrd="0" presId="urn:microsoft.com/office/officeart/2005/8/layout/default"/>
    <dgm:cxn modelId="{8D7F167B-8B5F-734B-A102-365C80CDA6E5}" type="presParOf" srcId="{673CF846-965C-DE42-A634-A67783B444F1}" destId="{BD5BF688-0C17-4446-8960-F0E51070C197}" srcOrd="4" destOrd="0" presId="urn:microsoft.com/office/officeart/2005/8/layout/default"/>
    <dgm:cxn modelId="{A058F562-1009-F349-808F-695F25EA15DE}" type="presParOf" srcId="{673CF846-965C-DE42-A634-A67783B444F1}" destId="{50F1B56E-DC08-F249-9766-25C3F6065A18}" srcOrd="5" destOrd="0" presId="urn:microsoft.com/office/officeart/2005/8/layout/default"/>
    <dgm:cxn modelId="{3293418B-4B36-BC4E-BCF9-7AF4D8578B94}" type="presParOf" srcId="{673CF846-965C-DE42-A634-A67783B444F1}" destId="{0B20B595-9F93-2141-8C3E-F56A9BC16987}" srcOrd="6" destOrd="0" presId="urn:microsoft.com/office/officeart/2005/8/layout/default"/>
    <dgm:cxn modelId="{1BB3640A-AC72-FA43-A1CE-3105070E294C}" type="presParOf" srcId="{673CF846-965C-DE42-A634-A67783B444F1}" destId="{34909174-F0D6-9A4B-8A8F-B2ACB8A6229D}" srcOrd="7" destOrd="0" presId="urn:microsoft.com/office/officeart/2005/8/layout/default"/>
    <dgm:cxn modelId="{39552C82-4E33-3546-8C82-F36B0380EE9F}" type="presParOf" srcId="{673CF846-965C-DE42-A634-A67783B444F1}" destId="{46A00651-DF06-C14D-A0E3-CE4D46812EE2}" srcOrd="8" destOrd="0" presId="urn:microsoft.com/office/officeart/2005/8/layout/default"/>
    <dgm:cxn modelId="{2996199D-461B-F243-9D13-723FD73B0EB6}" type="presParOf" srcId="{673CF846-965C-DE42-A634-A67783B444F1}" destId="{F9342A5D-7B44-BF43-8171-ADE988D7DDEF}" srcOrd="9" destOrd="0" presId="urn:microsoft.com/office/officeart/2005/8/layout/default"/>
    <dgm:cxn modelId="{60F3C78D-6FD3-724C-844B-B8FE86196E87}" type="presParOf" srcId="{673CF846-965C-DE42-A634-A67783B444F1}" destId="{A366B2A5-42E2-FA40-A482-A39AD0CD2C64}" srcOrd="10" destOrd="0" presId="urn:microsoft.com/office/officeart/2005/8/layout/default"/>
    <dgm:cxn modelId="{12033663-83BE-C442-82A5-BCE98ED16879}" type="presParOf" srcId="{673CF846-965C-DE42-A634-A67783B444F1}" destId="{D8CEAECC-8D0D-8143-960F-660AA3101FD6}" srcOrd="11" destOrd="0" presId="urn:microsoft.com/office/officeart/2005/8/layout/default"/>
    <dgm:cxn modelId="{64DBF1EA-1FEC-7A47-9FD4-B7F8DD7BB6EC}" type="presParOf" srcId="{673CF846-965C-DE42-A634-A67783B444F1}" destId="{723B3679-329B-E743-85D1-3B93F94BEF84}" srcOrd="12" destOrd="0" presId="urn:microsoft.com/office/officeart/2005/8/layout/default"/>
    <dgm:cxn modelId="{1BE54664-2E19-4944-B351-968EC9E8E53F}" type="presParOf" srcId="{673CF846-965C-DE42-A634-A67783B444F1}" destId="{F29C598A-805E-414F-A961-73DB252C3434}" srcOrd="13" destOrd="0" presId="urn:microsoft.com/office/officeart/2005/8/layout/default"/>
    <dgm:cxn modelId="{EA99A7BD-015D-A843-A8F2-306271652A3D}" type="presParOf" srcId="{673CF846-965C-DE42-A634-A67783B444F1}" destId="{02EBE6C4-12D9-C64F-86DC-54B43F76D7E0}" srcOrd="14" destOrd="0" presId="urn:microsoft.com/office/officeart/2005/8/layout/default"/>
    <dgm:cxn modelId="{DFC85F0F-D6FE-B047-9BB6-FB8E0E2EB6C6}" type="presParOf" srcId="{673CF846-965C-DE42-A634-A67783B444F1}" destId="{FCF158A9-7B50-284A-A926-5A35FF56D5E6}" srcOrd="15" destOrd="0" presId="urn:microsoft.com/office/officeart/2005/8/layout/default"/>
    <dgm:cxn modelId="{88B7C3C0-F694-D446-90C6-9C2BB0F5D577}" type="presParOf" srcId="{673CF846-965C-DE42-A634-A67783B444F1}" destId="{C2675084-961A-B14A-83FB-F38FE6540148}" srcOrd="16" destOrd="0" presId="urn:microsoft.com/office/officeart/2005/8/layout/default"/>
    <dgm:cxn modelId="{6023E135-25F2-AD42-A91A-5A32E2718841}" type="presParOf" srcId="{673CF846-965C-DE42-A634-A67783B444F1}" destId="{43080225-1FFD-564E-B6DA-6DC7198A031D}" srcOrd="17" destOrd="0" presId="urn:microsoft.com/office/officeart/2005/8/layout/default"/>
    <dgm:cxn modelId="{30FAF6F9-5C22-A44C-B2EF-927F1332232E}" type="presParOf" srcId="{673CF846-965C-DE42-A634-A67783B444F1}" destId="{7A96A3CC-E3A9-C047-B42D-4C00A6E40987}" srcOrd="18" destOrd="0" presId="urn:microsoft.com/office/officeart/2005/8/layout/default"/>
    <dgm:cxn modelId="{08731B38-6A7D-4B8B-96F0-E9A5D7AB90A4}" type="presParOf" srcId="{673CF846-965C-DE42-A634-A67783B444F1}" destId="{653196B5-9738-4D87-818F-19772F72C5D0}" srcOrd="19" destOrd="0" presId="urn:microsoft.com/office/officeart/2005/8/layout/default"/>
    <dgm:cxn modelId="{AC25E4B7-C1F2-4DB5-9480-11D688021C0D}" type="presParOf" srcId="{673CF846-965C-DE42-A634-A67783B444F1}" destId="{E235A62B-6610-422F-967B-EC6980BA52D2}" srcOrd="20" destOrd="0" presId="urn:microsoft.com/office/officeart/2005/8/layout/default"/>
    <dgm:cxn modelId="{2AED5197-5641-47A4-B923-84614B22A6B5}" type="presParOf" srcId="{673CF846-965C-DE42-A634-A67783B444F1}" destId="{B305A3F8-C23E-4969-B2DC-D3C9E3932211}" srcOrd="21" destOrd="0" presId="urn:microsoft.com/office/officeart/2005/8/layout/default"/>
    <dgm:cxn modelId="{628FC091-C96B-47D6-B437-D031EA8F7CA2}" type="presParOf" srcId="{673CF846-965C-DE42-A634-A67783B444F1}" destId="{80DDAEFD-C534-443E-A1F5-3E1ADFAC8EA6}" srcOrd="22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2A6BA8B-C3F9-0644-B7A4-D4B604AEED32}" type="doc">
      <dgm:prSet loTypeId="urn:microsoft.com/office/officeart/2005/8/layout/default" loCatId="" qsTypeId="urn:microsoft.com/office/officeart/2005/8/quickstyle/simple1" qsCatId="simple" csTypeId="urn:microsoft.com/office/officeart/2005/8/colors/accent4_2" csCatId="accent4" phldr="1"/>
      <dgm:spPr/>
      <dgm:t>
        <a:bodyPr/>
        <a:lstStyle/>
        <a:p>
          <a:endParaRPr lang="en-US"/>
        </a:p>
      </dgm:t>
    </dgm:pt>
    <dgm:pt modelId="{2678C712-F91C-AA49-8D55-0D6825DCB5BB}">
      <dgm:prSet phldrT="[Text]"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Training &amp; Development</a:t>
          </a:r>
          <a:endParaRPr lang="en-US" b="0">
            <a:latin typeface="+mn-lt"/>
          </a:endParaRPr>
        </a:p>
      </dgm:t>
    </dgm:pt>
    <dgm:pt modelId="{B9953546-2756-5144-847A-3E60418414C0}" type="parTrans" cxnId="{E7567EDA-F278-D44B-BBCF-9FA11F0A5144}">
      <dgm:prSet/>
      <dgm:spPr/>
      <dgm:t>
        <a:bodyPr/>
        <a:lstStyle/>
        <a:p>
          <a:endParaRPr lang="en-US"/>
        </a:p>
      </dgm:t>
    </dgm:pt>
    <dgm:pt modelId="{A14A2FAC-C81D-2543-9F55-DFC36627A998}" type="sibTrans" cxnId="{E7567EDA-F278-D44B-BBCF-9FA11F0A5144}">
      <dgm:prSet/>
      <dgm:spPr/>
      <dgm:t>
        <a:bodyPr/>
        <a:lstStyle/>
        <a:p>
          <a:endParaRPr lang="en-US"/>
        </a:p>
      </dgm:t>
    </dgm:pt>
    <dgm:pt modelId="{46C5155F-39D6-9F46-91EB-12BEF9DA091E}">
      <dgm:prSet phldrT="[Text]"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Social Media</a:t>
          </a:r>
          <a:endParaRPr lang="en-US" b="0">
            <a:latin typeface="+mn-lt"/>
          </a:endParaRPr>
        </a:p>
      </dgm:t>
    </dgm:pt>
    <dgm:pt modelId="{9D84C6D5-0B09-0C46-B956-F7D0EB86333A}" type="parTrans" cxnId="{8902504E-6051-CB4B-8CEC-0938F41B8EE6}">
      <dgm:prSet/>
      <dgm:spPr/>
      <dgm:t>
        <a:bodyPr/>
        <a:lstStyle/>
        <a:p>
          <a:endParaRPr lang="en-US"/>
        </a:p>
      </dgm:t>
    </dgm:pt>
    <dgm:pt modelId="{CB9C3FE7-142B-3D49-958F-CDC8C1B3A7BA}" type="sibTrans" cxnId="{8902504E-6051-CB4B-8CEC-0938F41B8EE6}">
      <dgm:prSet/>
      <dgm:spPr/>
      <dgm:t>
        <a:bodyPr/>
        <a:lstStyle/>
        <a:p>
          <a:endParaRPr lang="en-US"/>
        </a:p>
      </dgm:t>
    </dgm:pt>
    <dgm:pt modelId="{5F009304-604F-D04A-9059-9067A0F7FA46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Managing Absence</a:t>
          </a:r>
        </a:p>
      </dgm:t>
    </dgm:pt>
    <dgm:pt modelId="{4FE8A8AB-15A8-EC45-B963-C8704DECBB21}" type="parTrans" cxnId="{02A27F10-A2E8-D84B-9E85-299FAF67E4DF}">
      <dgm:prSet/>
      <dgm:spPr/>
      <dgm:t>
        <a:bodyPr/>
        <a:lstStyle/>
        <a:p>
          <a:endParaRPr lang="en-US"/>
        </a:p>
      </dgm:t>
    </dgm:pt>
    <dgm:pt modelId="{411C992D-224E-2A48-A317-08EF63A5E462}" type="sibTrans" cxnId="{02A27F10-A2E8-D84B-9E85-299FAF67E4DF}">
      <dgm:prSet/>
      <dgm:spPr/>
      <dgm:t>
        <a:bodyPr/>
        <a:lstStyle/>
        <a:p>
          <a:endParaRPr lang="en-US"/>
        </a:p>
      </dgm:t>
    </dgm:pt>
    <dgm:pt modelId="{8E6234A4-2EA1-1C4E-A6E6-BF85E13621CB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Alcohol and Drugs</a:t>
          </a:r>
        </a:p>
      </dgm:t>
    </dgm:pt>
    <dgm:pt modelId="{0D54A18E-5CC4-6A48-91B7-00D9A204596A}" type="parTrans" cxnId="{DC79A1B5-9BDF-4A46-831A-F0FFE02E4BEC}">
      <dgm:prSet/>
      <dgm:spPr/>
      <dgm:t>
        <a:bodyPr/>
        <a:lstStyle/>
        <a:p>
          <a:endParaRPr lang="en-US"/>
        </a:p>
      </dgm:t>
    </dgm:pt>
    <dgm:pt modelId="{741606A5-C364-4041-A53D-46935CACEC69}" type="sibTrans" cxnId="{DC79A1B5-9BDF-4A46-831A-F0FFE02E4BEC}">
      <dgm:prSet/>
      <dgm:spPr/>
      <dgm:t>
        <a:bodyPr/>
        <a:lstStyle/>
        <a:p>
          <a:endParaRPr lang="en-US"/>
        </a:p>
      </dgm:t>
    </dgm:pt>
    <dgm:pt modelId="{8913D8D3-0C2F-3348-ABC9-44AAA9023DF3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Bad Weather</a:t>
          </a:r>
        </a:p>
      </dgm:t>
    </dgm:pt>
    <dgm:pt modelId="{9B38AC76-1CF4-6143-A290-320438519E83}" type="parTrans" cxnId="{1A7CB61E-D077-C048-8A65-F913EDC050CB}">
      <dgm:prSet/>
      <dgm:spPr/>
      <dgm:t>
        <a:bodyPr/>
        <a:lstStyle/>
        <a:p>
          <a:endParaRPr lang="en-US"/>
        </a:p>
      </dgm:t>
    </dgm:pt>
    <dgm:pt modelId="{78A6B78E-1E55-B040-A8B6-3D92300425CC}" type="sibTrans" cxnId="{1A7CB61E-D077-C048-8A65-F913EDC050CB}">
      <dgm:prSet/>
      <dgm:spPr/>
      <dgm:t>
        <a:bodyPr/>
        <a:lstStyle/>
        <a:p>
          <a:endParaRPr lang="en-US"/>
        </a:p>
      </dgm:t>
    </dgm:pt>
    <dgm:pt modelId="{5D915FEB-07E3-FD48-B536-22E02083EF99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Home Working</a:t>
          </a:r>
        </a:p>
      </dgm:t>
    </dgm:pt>
    <dgm:pt modelId="{697AA291-2375-5E40-89BE-43797FB1A383}" type="parTrans" cxnId="{14E07501-ADB0-874C-8139-15472027F5CC}">
      <dgm:prSet/>
      <dgm:spPr/>
      <dgm:t>
        <a:bodyPr/>
        <a:lstStyle/>
        <a:p>
          <a:endParaRPr lang="en-US"/>
        </a:p>
      </dgm:t>
    </dgm:pt>
    <dgm:pt modelId="{C91C03B8-81D3-C047-BF7D-92C9CFF8AF26}" type="sibTrans" cxnId="{14E07501-ADB0-874C-8139-15472027F5CC}">
      <dgm:prSet/>
      <dgm:spPr/>
      <dgm:t>
        <a:bodyPr/>
        <a:lstStyle/>
        <a:p>
          <a:endParaRPr lang="en-US"/>
        </a:p>
      </dgm:t>
    </dgm:pt>
    <dgm:pt modelId="{9DBF42FF-822D-6B45-B7F9-2BFA0D1F69F0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Video Conferencing</a:t>
          </a:r>
        </a:p>
      </dgm:t>
    </dgm:pt>
    <dgm:pt modelId="{ADFF060E-BBD4-FB4B-93D4-055DA53B21BD}" type="parTrans" cxnId="{C7915A51-088B-E447-A163-87A753885190}">
      <dgm:prSet/>
      <dgm:spPr/>
      <dgm:t>
        <a:bodyPr/>
        <a:lstStyle/>
        <a:p>
          <a:endParaRPr lang="en-US"/>
        </a:p>
      </dgm:t>
    </dgm:pt>
    <dgm:pt modelId="{E1A22A63-2B74-B34C-8A1B-2B6B568B599E}" type="sibTrans" cxnId="{C7915A51-088B-E447-A163-87A753885190}">
      <dgm:prSet/>
      <dgm:spPr/>
      <dgm:t>
        <a:bodyPr/>
        <a:lstStyle/>
        <a:p>
          <a:endParaRPr lang="en-US"/>
        </a:p>
      </dgm:t>
    </dgm:pt>
    <dgm:pt modelId="{781D52D2-D0F4-AA4D-A974-5B3C2CC9B0CE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Computers and Internet</a:t>
          </a:r>
        </a:p>
      </dgm:t>
    </dgm:pt>
    <dgm:pt modelId="{23708E83-003F-1842-9713-C2CB3EBAA239}" type="parTrans" cxnId="{92F7563B-62D2-F64E-975C-93D39F826255}">
      <dgm:prSet/>
      <dgm:spPr/>
      <dgm:t>
        <a:bodyPr/>
        <a:lstStyle/>
        <a:p>
          <a:endParaRPr lang="en-US"/>
        </a:p>
      </dgm:t>
    </dgm:pt>
    <dgm:pt modelId="{4CAA7C35-D8A9-734F-8BD4-E74286F747FA}" type="sibTrans" cxnId="{92F7563B-62D2-F64E-975C-93D39F826255}">
      <dgm:prSet/>
      <dgm:spPr/>
      <dgm:t>
        <a:bodyPr/>
        <a:lstStyle/>
        <a:p>
          <a:endParaRPr lang="en-US"/>
        </a:p>
      </dgm:t>
    </dgm:pt>
    <dgm:pt modelId="{FB3FF137-0F17-7948-A71A-8717F368E7CC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Artificial Intelligence</a:t>
          </a:r>
        </a:p>
      </dgm:t>
    </dgm:pt>
    <dgm:pt modelId="{2FD14F51-A90A-7E42-BC6C-E6D7281D7516}" type="parTrans" cxnId="{052D971A-1BEF-F849-B401-4C71BB7DEAF1}">
      <dgm:prSet/>
      <dgm:spPr/>
      <dgm:t>
        <a:bodyPr/>
        <a:lstStyle/>
        <a:p>
          <a:endParaRPr lang="en-US"/>
        </a:p>
      </dgm:t>
    </dgm:pt>
    <dgm:pt modelId="{2E73A09D-72F9-424D-B9AC-AF43C94CA682}" type="sibTrans" cxnId="{052D971A-1BEF-F849-B401-4C71BB7DEAF1}">
      <dgm:prSet/>
      <dgm:spPr/>
      <dgm:t>
        <a:bodyPr/>
        <a:lstStyle/>
        <a:p>
          <a:endParaRPr lang="en-US"/>
        </a:p>
      </dgm:t>
    </dgm:pt>
    <dgm:pt modelId="{89408FB1-478C-4948-97C5-778BFFCDF11B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Travel on Company Business</a:t>
          </a:r>
        </a:p>
      </dgm:t>
    </dgm:pt>
    <dgm:pt modelId="{539D882D-6DAB-9D44-9B83-FF60BD321016}" type="parTrans" cxnId="{58479E34-A2AC-2F4F-9B88-C33326F22D3F}">
      <dgm:prSet/>
      <dgm:spPr/>
      <dgm:t>
        <a:bodyPr/>
        <a:lstStyle/>
        <a:p>
          <a:endParaRPr lang="en-US"/>
        </a:p>
      </dgm:t>
    </dgm:pt>
    <dgm:pt modelId="{F77B4AAA-B615-D44C-938E-4AF3862483B8}" type="sibTrans" cxnId="{58479E34-A2AC-2F4F-9B88-C33326F22D3F}">
      <dgm:prSet/>
      <dgm:spPr/>
      <dgm:t>
        <a:bodyPr/>
        <a:lstStyle/>
        <a:p>
          <a:endParaRPr lang="en-US"/>
        </a:p>
      </dgm:t>
    </dgm:pt>
    <dgm:pt modelId="{ADCD933A-68DA-5345-A56B-3E81EE365BBA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Company Vehicles</a:t>
          </a:r>
        </a:p>
      </dgm:t>
    </dgm:pt>
    <dgm:pt modelId="{9B4AA791-1A2E-494E-B58F-DC8A246454D3}" type="parTrans" cxnId="{8A888ACD-763C-8948-B5AD-BEB1F9AD177F}">
      <dgm:prSet/>
      <dgm:spPr/>
      <dgm:t>
        <a:bodyPr/>
        <a:lstStyle/>
        <a:p>
          <a:endParaRPr lang="en-US"/>
        </a:p>
      </dgm:t>
    </dgm:pt>
    <dgm:pt modelId="{11D6CD45-EF3C-9F47-9F5E-DD51C08F5DC4}" type="sibTrans" cxnId="{8A888ACD-763C-8948-B5AD-BEB1F9AD177F}">
      <dgm:prSet/>
      <dgm:spPr/>
      <dgm:t>
        <a:bodyPr/>
        <a:lstStyle/>
        <a:p>
          <a:endParaRPr lang="en-US"/>
        </a:p>
      </dgm:t>
    </dgm:pt>
    <dgm:pt modelId="{8D81E256-89C3-B444-80E2-2F9F8FE4ECE2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Expenses</a:t>
          </a:r>
        </a:p>
      </dgm:t>
    </dgm:pt>
    <dgm:pt modelId="{1E6241E8-F251-3F48-9D59-60C3A8B37B0E}" type="parTrans" cxnId="{52E84CAC-FE7A-9B42-8D62-0A6BB2E988F9}">
      <dgm:prSet/>
      <dgm:spPr/>
      <dgm:t>
        <a:bodyPr/>
        <a:lstStyle/>
        <a:p>
          <a:endParaRPr lang="en-US"/>
        </a:p>
      </dgm:t>
    </dgm:pt>
    <dgm:pt modelId="{112E57AD-6CBC-7B4B-8BDC-2E35D19FAF3C}" type="sibTrans" cxnId="{52E84CAC-FE7A-9B42-8D62-0A6BB2E988F9}">
      <dgm:prSet/>
      <dgm:spPr/>
      <dgm:t>
        <a:bodyPr/>
        <a:lstStyle/>
        <a:p>
          <a:endParaRPr lang="en-US"/>
        </a:p>
      </dgm:t>
    </dgm:pt>
    <dgm:pt modelId="{3F1E09F2-F98A-2B4D-B1E6-3B7551F0C609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Data Protection (for HR data)</a:t>
          </a:r>
        </a:p>
      </dgm:t>
    </dgm:pt>
    <dgm:pt modelId="{7396ABB9-D200-8648-BCCF-EE44800DC0F4}" type="parTrans" cxnId="{28573808-0402-B143-BFB3-9EAAB23018DC}">
      <dgm:prSet/>
      <dgm:spPr/>
      <dgm:t>
        <a:bodyPr/>
        <a:lstStyle/>
        <a:p>
          <a:endParaRPr lang="en-US"/>
        </a:p>
      </dgm:t>
    </dgm:pt>
    <dgm:pt modelId="{9BDCB070-6A9B-B247-A979-2088BD5135F1}" type="sibTrans" cxnId="{28573808-0402-B143-BFB3-9EAAB23018DC}">
      <dgm:prSet/>
      <dgm:spPr/>
      <dgm:t>
        <a:bodyPr/>
        <a:lstStyle/>
        <a:p>
          <a:endParaRPr lang="en-US"/>
        </a:p>
      </dgm:t>
    </dgm:pt>
    <dgm:pt modelId="{3A12E4A7-8B09-114C-A01C-F6C122F389A1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Data Access Request</a:t>
          </a:r>
        </a:p>
      </dgm:t>
    </dgm:pt>
    <dgm:pt modelId="{067AD64D-3AFA-0C41-8DA4-9C5999993665}" type="parTrans" cxnId="{704056C5-421C-8746-AAD0-1F291C041B1D}">
      <dgm:prSet/>
      <dgm:spPr/>
      <dgm:t>
        <a:bodyPr/>
        <a:lstStyle/>
        <a:p>
          <a:endParaRPr lang="en-US"/>
        </a:p>
      </dgm:t>
    </dgm:pt>
    <dgm:pt modelId="{B02C319A-1278-FD4F-AA3B-C78B91D6E2D7}" type="sibTrans" cxnId="{704056C5-421C-8746-AAD0-1F291C041B1D}">
      <dgm:prSet/>
      <dgm:spPr/>
      <dgm:t>
        <a:bodyPr/>
        <a:lstStyle/>
        <a:p>
          <a:endParaRPr lang="en-US"/>
        </a:p>
      </dgm:t>
    </dgm:pt>
    <dgm:pt modelId="{2DD7C310-2439-9446-9EF5-394BBDE3627B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Data Retention</a:t>
          </a:r>
        </a:p>
      </dgm:t>
    </dgm:pt>
    <dgm:pt modelId="{8ADA8DB8-D41C-FA4A-9B68-52534DAB5173}" type="parTrans" cxnId="{93A334A1-2EAF-8B49-885C-B163A6A53160}">
      <dgm:prSet/>
      <dgm:spPr/>
      <dgm:t>
        <a:bodyPr/>
        <a:lstStyle/>
        <a:p>
          <a:endParaRPr lang="en-US"/>
        </a:p>
      </dgm:t>
    </dgm:pt>
    <dgm:pt modelId="{30D9C52D-000D-334D-A463-0CDE8E4D3B84}" type="sibTrans" cxnId="{93A334A1-2EAF-8B49-885C-B163A6A53160}">
      <dgm:prSet/>
      <dgm:spPr/>
      <dgm:t>
        <a:bodyPr/>
        <a:lstStyle/>
        <a:p>
          <a:endParaRPr lang="en-US"/>
        </a:p>
      </dgm:t>
    </dgm:pt>
    <dgm:pt modelId="{B0B3F5F4-D7E6-9648-BF06-F6B5DEB7D89F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Social and Corporate Events</a:t>
          </a:r>
        </a:p>
      </dgm:t>
    </dgm:pt>
    <dgm:pt modelId="{8671AD7C-174D-DA4F-A542-31FA056C449F}" type="parTrans" cxnId="{D5BF5976-EA1E-EF48-9198-AB95FC9151DD}">
      <dgm:prSet/>
      <dgm:spPr/>
      <dgm:t>
        <a:bodyPr/>
        <a:lstStyle/>
        <a:p>
          <a:endParaRPr lang="en-US"/>
        </a:p>
      </dgm:t>
    </dgm:pt>
    <dgm:pt modelId="{89C1FFE7-8205-9847-917B-D40847F8396B}" type="sibTrans" cxnId="{D5BF5976-EA1E-EF48-9198-AB95FC9151DD}">
      <dgm:prSet/>
      <dgm:spPr/>
      <dgm:t>
        <a:bodyPr/>
        <a:lstStyle/>
        <a:p>
          <a:endParaRPr lang="en-US"/>
        </a:p>
      </dgm:t>
    </dgm:pt>
    <dgm:pt modelId="{A9D83204-A4D0-6C42-8799-EF9FEFE1EE42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Bribery and Corruption</a:t>
          </a:r>
        </a:p>
      </dgm:t>
    </dgm:pt>
    <dgm:pt modelId="{ABAC9D63-5695-8D47-A7FA-6D79622E85AE}" type="parTrans" cxnId="{B5D25E39-57D1-6D4B-A32F-C9537AD075ED}">
      <dgm:prSet/>
      <dgm:spPr/>
      <dgm:t>
        <a:bodyPr/>
        <a:lstStyle/>
        <a:p>
          <a:endParaRPr lang="en-US"/>
        </a:p>
      </dgm:t>
    </dgm:pt>
    <dgm:pt modelId="{A1A77690-8275-174B-AF59-F4B27D93916F}" type="sibTrans" cxnId="{B5D25E39-57D1-6D4B-A32F-C9537AD075ED}">
      <dgm:prSet/>
      <dgm:spPr/>
      <dgm:t>
        <a:bodyPr/>
        <a:lstStyle/>
        <a:p>
          <a:endParaRPr lang="en-US"/>
        </a:p>
      </dgm:t>
    </dgm:pt>
    <dgm:pt modelId="{92A567EF-B91E-8E48-B16A-9B7881FC3F4A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Tax Evasion</a:t>
          </a:r>
        </a:p>
      </dgm:t>
    </dgm:pt>
    <dgm:pt modelId="{6567C58E-6830-BC47-BC37-5E87A11DD236}" type="parTrans" cxnId="{0DA04108-6730-8E41-9083-EA8FEF9E93F8}">
      <dgm:prSet/>
      <dgm:spPr/>
      <dgm:t>
        <a:bodyPr/>
        <a:lstStyle/>
        <a:p>
          <a:endParaRPr lang="en-US"/>
        </a:p>
      </dgm:t>
    </dgm:pt>
    <dgm:pt modelId="{FFF8BF0A-63D9-5948-B6DA-0A2774BC3BF6}" type="sibTrans" cxnId="{0DA04108-6730-8E41-9083-EA8FEF9E93F8}">
      <dgm:prSet/>
      <dgm:spPr/>
      <dgm:t>
        <a:bodyPr/>
        <a:lstStyle/>
        <a:p>
          <a:endParaRPr lang="en-US"/>
        </a:p>
      </dgm:t>
    </dgm:pt>
    <dgm:pt modelId="{76584317-86F7-6744-AFA2-7B6B8E8FB498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Whistleblowers</a:t>
          </a:r>
        </a:p>
      </dgm:t>
    </dgm:pt>
    <dgm:pt modelId="{3D3FDEA8-7F2D-0048-97A7-BFC84EC18A51}" type="parTrans" cxnId="{B99CC28D-1F42-FF4D-9718-83F44924ED14}">
      <dgm:prSet/>
      <dgm:spPr/>
      <dgm:t>
        <a:bodyPr/>
        <a:lstStyle/>
        <a:p>
          <a:endParaRPr lang="en-US"/>
        </a:p>
      </dgm:t>
    </dgm:pt>
    <dgm:pt modelId="{1818B86E-777F-D645-A168-EB0197811E8F}" type="sibTrans" cxnId="{B99CC28D-1F42-FF4D-9718-83F44924ED14}">
      <dgm:prSet/>
      <dgm:spPr/>
      <dgm:t>
        <a:bodyPr/>
        <a:lstStyle/>
        <a:p>
          <a:endParaRPr lang="en-US"/>
        </a:p>
      </dgm:t>
    </dgm:pt>
    <dgm:pt modelId="{13B633C4-F5CF-614B-B067-5CC635B97D3C}">
      <dgm:prSet/>
      <dgm:spPr>
        <a:solidFill>
          <a:srgbClr val="5F2B7B"/>
        </a:solidFill>
      </dgm:spPr>
      <dgm:t>
        <a:bodyPr/>
        <a:lstStyle/>
        <a:p>
          <a:r>
            <a:rPr lang="en-GB" b="0">
              <a:latin typeface="+mn-lt"/>
            </a:rPr>
            <a:t>Modern Slavery</a:t>
          </a:r>
        </a:p>
      </dgm:t>
    </dgm:pt>
    <dgm:pt modelId="{D45D673E-3A57-5D45-BA0F-635A357ED2A6}" type="parTrans" cxnId="{18022881-2BAF-5941-BB11-420C48504766}">
      <dgm:prSet/>
      <dgm:spPr/>
      <dgm:t>
        <a:bodyPr/>
        <a:lstStyle/>
        <a:p>
          <a:endParaRPr lang="en-US"/>
        </a:p>
      </dgm:t>
    </dgm:pt>
    <dgm:pt modelId="{8D63DA37-F6D9-4D40-A952-40E095F38552}" type="sibTrans" cxnId="{18022881-2BAF-5941-BB11-420C48504766}">
      <dgm:prSet/>
      <dgm:spPr/>
      <dgm:t>
        <a:bodyPr/>
        <a:lstStyle/>
        <a:p>
          <a:endParaRPr lang="en-US"/>
        </a:p>
      </dgm:t>
    </dgm:pt>
    <dgm:pt modelId="{673CF846-965C-DE42-A634-A67783B444F1}" type="pres">
      <dgm:prSet presAssocID="{E2A6BA8B-C3F9-0644-B7A4-D4B604AEED32}" presName="diagram" presStyleCnt="0">
        <dgm:presLayoutVars>
          <dgm:dir/>
          <dgm:resizeHandles val="exact"/>
        </dgm:presLayoutVars>
      </dgm:prSet>
      <dgm:spPr/>
    </dgm:pt>
    <dgm:pt modelId="{98168B80-DF4C-9248-A611-E9D9FC2BD4EB}" type="pres">
      <dgm:prSet presAssocID="{2678C712-F91C-AA49-8D55-0D6825DCB5BB}" presName="node" presStyleLbl="node1" presStyleIdx="0" presStyleCnt="20">
        <dgm:presLayoutVars>
          <dgm:bulletEnabled val="1"/>
        </dgm:presLayoutVars>
      </dgm:prSet>
      <dgm:spPr/>
    </dgm:pt>
    <dgm:pt modelId="{715E7F0A-B2F8-F547-A644-7B6EB428B513}" type="pres">
      <dgm:prSet presAssocID="{A14A2FAC-C81D-2543-9F55-DFC36627A998}" presName="sibTrans" presStyleCnt="0"/>
      <dgm:spPr/>
    </dgm:pt>
    <dgm:pt modelId="{142756A3-7928-194D-BF0B-9DA30C8146C4}" type="pres">
      <dgm:prSet presAssocID="{5F009304-604F-D04A-9059-9067A0F7FA46}" presName="node" presStyleLbl="node1" presStyleIdx="1" presStyleCnt="20">
        <dgm:presLayoutVars>
          <dgm:bulletEnabled val="1"/>
        </dgm:presLayoutVars>
      </dgm:prSet>
      <dgm:spPr/>
    </dgm:pt>
    <dgm:pt modelId="{08C7633B-B5EC-0A4B-A499-12C2C958A8FB}" type="pres">
      <dgm:prSet presAssocID="{411C992D-224E-2A48-A317-08EF63A5E462}" presName="sibTrans" presStyleCnt="0"/>
      <dgm:spPr/>
    </dgm:pt>
    <dgm:pt modelId="{0155398C-6437-5841-A55D-245ED914B6BD}" type="pres">
      <dgm:prSet presAssocID="{8E6234A4-2EA1-1C4E-A6E6-BF85E13621CB}" presName="node" presStyleLbl="node1" presStyleIdx="2" presStyleCnt="20">
        <dgm:presLayoutVars>
          <dgm:bulletEnabled val="1"/>
        </dgm:presLayoutVars>
      </dgm:prSet>
      <dgm:spPr/>
    </dgm:pt>
    <dgm:pt modelId="{45F026D3-D5CC-974A-8A38-19F303EC8D2E}" type="pres">
      <dgm:prSet presAssocID="{741606A5-C364-4041-A53D-46935CACEC69}" presName="sibTrans" presStyleCnt="0"/>
      <dgm:spPr/>
    </dgm:pt>
    <dgm:pt modelId="{5AFEA7BB-C4B9-4F4C-A0EC-E632222739AC}" type="pres">
      <dgm:prSet presAssocID="{8913D8D3-0C2F-3348-ABC9-44AAA9023DF3}" presName="node" presStyleLbl="node1" presStyleIdx="3" presStyleCnt="20">
        <dgm:presLayoutVars>
          <dgm:bulletEnabled val="1"/>
        </dgm:presLayoutVars>
      </dgm:prSet>
      <dgm:spPr/>
    </dgm:pt>
    <dgm:pt modelId="{10942F89-F5CD-2C43-A7A5-D79351952262}" type="pres">
      <dgm:prSet presAssocID="{78A6B78E-1E55-B040-A8B6-3D92300425CC}" presName="sibTrans" presStyleCnt="0"/>
      <dgm:spPr/>
    </dgm:pt>
    <dgm:pt modelId="{69CEA5B5-6765-4046-9AEE-378CE53F1B11}" type="pres">
      <dgm:prSet presAssocID="{5D915FEB-07E3-FD48-B536-22E02083EF99}" presName="node" presStyleLbl="node1" presStyleIdx="4" presStyleCnt="20">
        <dgm:presLayoutVars>
          <dgm:bulletEnabled val="1"/>
        </dgm:presLayoutVars>
      </dgm:prSet>
      <dgm:spPr/>
    </dgm:pt>
    <dgm:pt modelId="{CE35C27E-E93E-F342-A5FB-DBB42A8E7F8F}" type="pres">
      <dgm:prSet presAssocID="{C91C03B8-81D3-C047-BF7D-92C9CFF8AF26}" presName="sibTrans" presStyleCnt="0"/>
      <dgm:spPr/>
    </dgm:pt>
    <dgm:pt modelId="{32BB4317-258E-3646-885C-2429069F5E0D}" type="pres">
      <dgm:prSet presAssocID="{9DBF42FF-822D-6B45-B7F9-2BFA0D1F69F0}" presName="node" presStyleLbl="node1" presStyleIdx="5" presStyleCnt="20">
        <dgm:presLayoutVars>
          <dgm:bulletEnabled val="1"/>
        </dgm:presLayoutVars>
      </dgm:prSet>
      <dgm:spPr/>
    </dgm:pt>
    <dgm:pt modelId="{BDD9A8DF-7569-6141-8968-445B7A071479}" type="pres">
      <dgm:prSet presAssocID="{E1A22A63-2B74-B34C-8A1B-2B6B568B599E}" presName="sibTrans" presStyleCnt="0"/>
      <dgm:spPr/>
    </dgm:pt>
    <dgm:pt modelId="{B329A37E-CDF9-4A4A-A46F-1BD6E50D7610}" type="pres">
      <dgm:prSet presAssocID="{781D52D2-D0F4-AA4D-A974-5B3C2CC9B0CE}" presName="node" presStyleLbl="node1" presStyleIdx="6" presStyleCnt="20">
        <dgm:presLayoutVars>
          <dgm:bulletEnabled val="1"/>
        </dgm:presLayoutVars>
      </dgm:prSet>
      <dgm:spPr/>
    </dgm:pt>
    <dgm:pt modelId="{0CFFF019-5F2D-8E4F-99DD-3D2CCFD3123C}" type="pres">
      <dgm:prSet presAssocID="{4CAA7C35-D8A9-734F-8BD4-E74286F747FA}" presName="sibTrans" presStyleCnt="0"/>
      <dgm:spPr/>
    </dgm:pt>
    <dgm:pt modelId="{78281375-DA58-3D43-91B2-E38FDB47D047}" type="pres">
      <dgm:prSet presAssocID="{46C5155F-39D6-9F46-91EB-12BEF9DA091E}" presName="node" presStyleLbl="node1" presStyleIdx="7" presStyleCnt="20">
        <dgm:presLayoutVars>
          <dgm:bulletEnabled val="1"/>
        </dgm:presLayoutVars>
      </dgm:prSet>
      <dgm:spPr/>
    </dgm:pt>
    <dgm:pt modelId="{769AF102-826B-0546-9C98-3DD3C40EE52C}" type="pres">
      <dgm:prSet presAssocID="{CB9C3FE7-142B-3D49-958F-CDC8C1B3A7BA}" presName="sibTrans" presStyleCnt="0"/>
      <dgm:spPr/>
    </dgm:pt>
    <dgm:pt modelId="{92DBB023-688C-E948-BFDF-B569540E1D42}" type="pres">
      <dgm:prSet presAssocID="{FB3FF137-0F17-7948-A71A-8717F368E7CC}" presName="node" presStyleLbl="node1" presStyleIdx="8" presStyleCnt="20">
        <dgm:presLayoutVars>
          <dgm:bulletEnabled val="1"/>
        </dgm:presLayoutVars>
      </dgm:prSet>
      <dgm:spPr/>
    </dgm:pt>
    <dgm:pt modelId="{06746925-97E0-A547-BEF2-92F3D8E4C85B}" type="pres">
      <dgm:prSet presAssocID="{2E73A09D-72F9-424D-B9AC-AF43C94CA682}" presName="sibTrans" presStyleCnt="0"/>
      <dgm:spPr/>
    </dgm:pt>
    <dgm:pt modelId="{26131AC0-FE06-9141-AD64-BD482D0005CC}" type="pres">
      <dgm:prSet presAssocID="{89408FB1-478C-4948-97C5-778BFFCDF11B}" presName="node" presStyleLbl="node1" presStyleIdx="9" presStyleCnt="20">
        <dgm:presLayoutVars>
          <dgm:bulletEnabled val="1"/>
        </dgm:presLayoutVars>
      </dgm:prSet>
      <dgm:spPr/>
    </dgm:pt>
    <dgm:pt modelId="{B2CB5A04-CCAA-9C4F-A68B-6560E6CDB240}" type="pres">
      <dgm:prSet presAssocID="{F77B4AAA-B615-D44C-938E-4AF3862483B8}" presName="sibTrans" presStyleCnt="0"/>
      <dgm:spPr/>
    </dgm:pt>
    <dgm:pt modelId="{C02BA272-E476-0441-ABDF-2DF40AF289BB}" type="pres">
      <dgm:prSet presAssocID="{ADCD933A-68DA-5345-A56B-3E81EE365BBA}" presName="node" presStyleLbl="node1" presStyleIdx="10" presStyleCnt="20">
        <dgm:presLayoutVars>
          <dgm:bulletEnabled val="1"/>
        </dgm:presLayoutVars>
      </dgm:prSet>
      <dgm:spPr/>
    </dgm:pt>
    <dgm:pt modelId="{E8A3CB7F-EA9F-274A-91FB-9F9333F81210}" type="pres">
      <dgm:prSet presAssocID="{11D6CD45-EF3C-9F47-9F5E-DD51C08F5DC4}" presName="sibTrans" presStyleCnt="0"/>
      <dgm:spPr/>
    </dgm:pt>
    <dgm:pt modelId="{9AE4E5F5-4A4C-9B44-AE78-253C9C49B57E}" type="pres">
      <dgm:prSet presAssocID="{8D81E256-89C3-B444-80E2-2F9F8FE4ECE2}" presName="node" presStyleLbl="node1" presStyleIdx="11" presStyleCnt="20">
        <dgm:presLayoutVars>
          <dgm:bulletEnabled val="1"/>
        </dgm:presLayoutVars>
      </dgm:prSet>
      <dgm:spPr/>
    </dgm:pt>
    <dgm:pt modelId="{D73D4E26-1B0B-1C44-91E4-627766244679}" type="pres">
      <dgm:prSet presAssocID="{112E57AD-6CBC-7B4B-8BDC-2E35D19FAF3C}" presName="sibTrans" presStyleCnt="0"/>
      <dgm:spPr/>
    </dgm:pt>
    <dgm:pt modelId="{8C59D8B0-E537-BE4F-9D5F-9C7BBDF50166}" type="pres">
      <dgm:prSet presAssocID="{3F1E09F2-F98A-2B4D-B1E6-3B7551F0C609}" presName="node" presStyleLbl="node1" presStyleIdx="12" presStyleCnt="20">
        <dgm:presLayoutVars>
          <dgm:bulletEnabled val="1"/>
        </dgm:presLayoutVars>
      </dgm:prSet>
      <dgm:spPr/>
    </dgm:pt>
    <dgm:pt modelId="{6A883922-0DB6-5841-9FBE-E0C4EB2CA133}" type="pres">
      <dgm:prSet presAssocID="{9BDCB070-6A9B-B247-A979-2088BD5135F1}" presName="sibTrans" presStyleCnt="0"/>
      <dgm:spPr/>
    </dgm:pt>
    <dgm:pt modelId="{204CAB1A-F954-174F-ABA2-1CEBE7033A56}" type="pres">
      <dgm:prSet presAssocID="{3A12E4A7-8B09-114C-A01C-F6C122F389A1}" presName="node" presStyleLbl="node1" presStyleIdx="13" presStyleCnt="20">
        <dgm:presLayoutVars>
          <dgm:bulletEnabled val="1"/>
        </dgm:presLayoutVars>
      </dgm:prSet>
      <dgm:spPr/>
    </dgm:pt>
    <dgm:pt modelId="{2D18B2D8-3BD5-F343-8F0C-70E103C6495E}" type="pres">
      <dgm:prSet presAssocID="{B02C319A-1278-FD4F-AA3B-C78B91D6E2D7}" presName="sibTrans" presStyleCnt="0"/>
      <dgm:spPr/>
    </dgm:pt>
    <dgm:pt modelId="{D7F3AC2F-FC1C-0248-8485-29AB7746B27A}" type="pres">
      <dgm:prSet presAssocID="{2DD7C310-2439-9446-9EF5-394BBDE3627B}" presName="node" presStyleLbl="node1" presStyleIdx="14" presStyleCnt="20">
        <dgm:presLayoutVars>
          <dgm:bulletEnabled val="1"/>
        </dgm:presLayoutVars>
      </dgm:prSet>
      <dgm:spPr/>
    </dgm:pt>
    <dgm:pt modelId="{F430AEA0-48ED-D747-AF49-167376C2E193}" type="pres">
      <dgm:prSet presAssocID="{30D9C52D-000D-334D-A463-0CDE8E4D3B84}" presName="sibTrans" presStyleCnt="0"/>
      <dgm:spPr/>
    </dgm:pt>
    <dgm:pt modelId="{72EF8C94-892F-BB44-9DDD-C3474CD2C050}" type="pres">
      <dgm:prSet presAssocID="{B0B3F5F4-D7E6-9648-BF06-F6B5DEB7D89F}" presName="node" presStyleLbl="node1" presStyleIdx="15" presStyleCnt="20">
        <dgm:presLayoutVars>
          <dgm:bulletEnabled val="1"/>
        </dgm:presLayoutVars>
      </dgm:prSet>
      <dgm:spPr/>
    </dgm:pt>
    <dgm:pt modelId="{8CB69F25-4561-2D48-9C94-1D969EE27D46}" type="pres">
      <dgm:prSet presAssocID="{89C1FFE7-8205-9847-917B-D40847F8396B}" presName="sibTrans" presStyleCnt="0"/>
      <dgm:spPr/>
    </dgm:pt>
    <dgm:pt modelId="{23079989-EB97-6647-9B2F-D6ABF9A1C237}" type="pres">
      <dgm:prSet presAssocID="{A9D83204-A4D0-6C42-8799-EF9FEFE1EE42}" presName="node" presStyleLbl="node1" presStyleIdx="16" presStyleCnt="20">
        <dgm:presLayoutVars>
          <dgm:bulletEnabled val="1"/>
        </dgm:presLayoutVars>
      </dgm:prSet>
      <dgm:spPr/>
    </dgm:pt>
    <dgm:pt modelId="{BB27B683-6D90-B840-A662-5501F77091E8}" type="pres">
      <dgm:prSet presAssocID="{A1A77690-8275-174B-AF59-F4B27D93916F}" presName="sibTrans" presStyleCnt="0"/>
      <dgm:spPr/>
    </dgm:pt>
    <dgm:pt modelId="{B815A706-7085-634E-9A65-C796326CF79F}" type="pres">
      <dgm:prSet presAssocID="{92A567EF-B91E-8E48-B16A-9B7881FC3F4A}" presName="node" presStyleLbl="node1" presStyleIdx="17" presStyleCnt="20">
        <dgm:presLayoutVars>
          <dgm:bulletEnabled val="1"/>
        </dgm:presLayoutVars>
      </dgm:prSet>
      <dgm:spPr/>
    </dgm:pt>
    <dgm:pt modelId="{A7EDED4E-D833-9947-A7A2-392B6926A8FB}" type="pres">
      <dgm:prSet presAssocID="{FFF8BF0A-63D9-5948-B6DA-0A2774BC3BF6}" presName="sibTrans" presStyleCnt="0"/>
      <dgm:spPr/>
    </dgm:pt>
    <dgm:pt modelId="{0B7BF38E-6CCF-9A4F-89B5-5FB176B361C7}" type="pres">
      <dgm:prSet presAssocID="{76584317-86F7-6744-AFA2-7B6B8E8FB498}" presName="node" presStyleLbl="node1" presStyleIdx="18" presStyleCnt="20">
        <dgm:presLayoutVars>
          <dgm:bulletEnabled val="1"/>
        </dgm:presLayoutVars>
      </dgm:prSet>
      <dgm:spPr/>
    </dgm:pt>
    <dgm:pt modelId="{0B081C70-596E-964C-9D17-DDB8732BADDB}" type="pres">
      <dgm:prSet presAssocID="{1818B86E-777F-D645-A168-EB0197811E8F}" presName="sibTrans" presStyleCnt="0"/>
      <dgm:spPr/>
    </dgm:pt>
    <dgm:pt modelId="{C57BBE35-6D71-7B4E-A72D-BD120C8575C5}" type="pres">
      <dgm:prSet presAssocID="{13B633C4-F5CF-614B-B067-5CC635B97D3C}" presName="node" presStyleLbl="node1" presStyleIdx="19" presStyleCnt="20">
        <dgm:presLayoutVars>
          <dgm:bulletEnabled val="1"/>
        </dgm:presLayoutVars>
      </dgm:prSet>
      <dgm:spPr/>
    </dgm:pt>
  </dgm:ptLst>
  <dgm:cxnLst>
    <dgm:cxn modelId="{14E07501-ADB0-874C-8139-15472027F5CC}" srcId="{E2A6BA8B-C3F9-0644-B7A4-D4B604AEED32}" destId="{5D915FEB-07E3-FD48-B536-22E02083EF99}" srcOrd="4" destOrd="0" parTransId="{697AA291-2375-5E40-89BE-43797FB1A383}" sibTransId="{C91C03B8-81D3-C047-BF7D-92C9CFF8AF26}"/>
    <dgm:cxn modelId="{28573808-0402-B143-BFB3-9EAAB23018DC}" srcId="{E2A6BA8B-C3F9-0644-B7A4-D4B604AEED32}" destId="{3F1E09F2-F98A-2B4D-B1E6-3B7551F0C609}" srcOrd="12" destOrd="0" parTransId="{7396ABB9-D200-8648-BCCF-EE44800DC0F4}" sibTransId="{9BDCB070-6A9B-B247-A979-2088BD5135F1}"/>
    <dgm:cxn modelId="{0DA04108-6730-8E41-9083-EA8FEF9E93F8}" srcId="{E2A6BA8B-C3F9-0644-B7A4-D4B604AEED32}" destId="{92A567EF-B91E-8E48-B16A-9B7881FC3F4A}" srcOrd="17" destOrd="0" parTransId="{6567C58E-6830-BC47-BC37-5E87A11DD236}" sibTransId="{FFF8BF0A-63D9-5948-B6DA-0A2774BC3BF6}"/>
    <dgm:cxn modelId="{02A27F10-A2E8-D84B-9E85-299FAF67E4DF}" srcId="{E2A6BA8B-C3F9-0644-B7A4-D4B604AEED32}" destId="{5F009304-604F-D04A-9059-9067A0F7FA46}" srcOrd="1" destOrd="0" parTransId="{4FE8A8AB-15A8-EC45-B963-C8704DECBB21}" sibTransId="{411C992D-224E-2A48-A317-08EF63A5E462}"/>
    <dgm:cxn modelId="{0C267814-60CF-744A-A734-E14F4DEAC8A9}" type="presOf" srcId="{8913D8D3-0C2F-3348-ABC9-44AAA9023DF3}" destId="{5AFEA7BB-C4B9-4F4C-A0EC-E632222739AC}" srcOrd="0" destOrd="0" presId="urn:microsoft.com/office/officeart/2005/8/layout/default"/>
    <dgm:cxn modelId="{0C9A9A14-9576-254C-82FB-CCEED2BE29A9}" type="presOf" srcId="{A9D83204-A4D0-6C42-8799-EF9FEFE1EE42}" destId="{23079989-EB97-6647-9B2F-D6ABF9A1C237}" srcOrd="0" destOrd="0" presId="urn:microsoft.com/office/officeart/2005/8/layout/default"/>
    <dgm:cxn modelId="{052D971A-1BEF-F849-B401-4C71BB7DEAF1}" srcId="{E2A6BA8B-C3F9-0644-B7A4-D4B604AEED32}" destId="{FB3FF137-0F17-7948-A71A-8717F368E7CC}" srcOrd="8" destOrd="0" parTransId="{2FD14F51-A90A-7E42-BC6C-E6D7281D7516}" sibTransId="{2E73A09D-72F9-424D-B9AC-AF43C94CA682}"/>
    <dgm:cxn modelId="{D146F41B-461C-4149-9682-26F2D457EC44}" type="presOf" srcId="{89408FB1-478C-4948-97C5-778BFFCDF11B}" destId="{26131AC0-FE06-9141-AD64-BD482D0005CC}" srcOrd="0" destOrd="0" presId="urn:microsoft.com/office/officeart/2005/8/layout/default"/>
    <dgm:cxn modelId="{1A7CB61E-D077-C048-8A65-F913EDC050CB}" srcId="{E2A6BA8B-C3F9-0644-B7A4-D4B604AEED32}" destId="{8913D8D3-0C2F-3348-ABC9-44AAA9023DF3}" srcOrd="3" destOrd="0" parTransId="{9B38AC76-1CF4-6143-A290-320438519E83}" sibTransId="{78A6B78E-1E55-B040-A8B6-3D92300425CC}"/>
    <dgm:cxn modelId="{8B456921-F421-394C-9B07-D5F501F09C9C}" type="presOf" srcId="{76584317-86F7-6744-AFA2-7B6B8E8FB498}" destId="{0B7BF38E-6CCF-9A4F-89B5-5FB176B361C7}" srcOrd="0" destOrd="0" presId="urn:microsoft.com/office/officeart/2005/8/layout/default"/>
    <dgm:cxn modelId="{58479E34-A2AC-2F4F-9B88-C33326F22D3F}" srcId="{E2A6BA8B-C3F9-0644-B7A4-D4B604AEED32}" destId="{89408FB1-478C-4948-97C5-778BFFCDF11B}" srcOrd="9" destOrd="0" parTransId="{539D882D-6DAB-9D44-9B83-FF60BD321016}" sibTransId="{F77B4AAA-B615-D44C-938E-4AF3862483B8}"/>
    <dgm:cxn modelId="{B5D25E39-57D1-6D4B-A32F-C9537AD075ED}" srcId="{E2A6BA8B-C3F9-0644-B7A4-D4B604AEED32}" destId="{A9D83204-A4D0-6C42-8799-EF9FEFE1EE42}" srcOrd="16" destOrd="0" parTransId="{ABAC9D63-5695-8D47-A7FA-6D79622E85AE}" sibTransId="{A1A77690-8275-174B-AF59-F4B27D93916F}"/>
    <dgm:cxn modelId="{92F7563B-62D2-F64E-975C-93D39F826255}" srcId="{E2A6BA8B-C3F9-0644-B7A4-D4B604AEED32}" destId="{781D52D2-D0F4-AA4D-A974-5B3C2CC9B0CE}" srcOrd="6" destOrd="0" parTransId="{23708E83-003F-1842-9713-C2CB3EBAA239}" sibTransId="{4CAA7C35-D8A9-734F-8BD4-E74286F747FA}"/>
    <dgm:cxn modelId="{003F6C62-FB93-C14C-9C62-43FC16B202D5}" type="presOf" srcId="{2678C712-F91C-AA49-8D55-0D6825DCB5BB}" destId="{98168B80-DF4C-9248-A611-E9D9FC2BD4EB}" srcOrd="0" destOrd="0" presId="urn:microsoft.com/office/officeart/2005/8/layout/default"/>
    <dgm:cxn modelId="{27BF7F4A-D8F3-0C48-8815-E362F4F40832}" type="presOf" srcId="{3A12E4A7-8B09-114C-A01C-F6C122F389A1}" destId="{204CAB1A-F954-174F-ABA2-1CEBE7033A56}" srcOrd="0" destOrd="0" presId="urn:microsoft.com/office/officeart/2005/8/layout/default"/>
    <dgm:cxn modelId="{6E44D46C-5FB1-B54A-9F65-26E66BB5B9FD}" type="presOf" srcId="{5F009304-604F-D04A-9059-9067A0F7FA46}" destId="{142756A3-7928-194D-BF0B-9DA30C8146C4}" srcOrd="0" destOrd="0" presId="urn:microsoft.com/office/officeart/2005/8/layout/default"/>
    <dgm:cxn modelId="{8902504E-6051-CB4B-8CEC-0938F41B8EE6}" srcId="{E2A6BA8B-C3F9-0644-B7A4-D4B604AEED32}" destId="{46C5155F-39D6-9F46-91EB-12BEF9DA091E}" srcOrd="7" destOrd="0" parTransId="{9D84C6D5-0B09-0C46-B956-F7D0EB86333A}" sibTransId="{CB9C3FE7-142B-3D49-958F-CDC8C1B3A7BA}"/>
    <dgm:cxn modelId="{C7915A51-088B-E447-A163-87A753885190}" srcId="{E2A6BA8B-C3F9-0644-B7A4-D4B604AEED32}" destId="{9DBF42FF-822D-6B45-B7F9-2BFA0D1F69F0}" srcOrd="5" destOrd="0" parTransId="{ADFF060E-BBD4-FB4B-93D4-055DA53B21BD}" sibTransId="{E1A22A63-2B74-B34C-8A1B-2B6B568B599E}"/>
    <dgm:cxn modelId="{1AD4D474-85CF-B742-8D90-12FF89453780}" type="presOf" srcId="{3F1E09F2-F98A-2B4D-B1E6-3B7551F0C609}" destId="{8C59D8B0-E537-BE4F-9D5F-9C7BBDF50166}" srcOrd="0" destOrd="0" presId="urn:microsoft.com/office/officeart/2005/8/layout/default"/>
    <dgm:cxn modelId="{D5BF5976-EA1E-EF48-9198-AB95FC9151DD}" srcId="{E2A6BA8B-C3F9-0644-B7A4-D4B604AEED32}" destId="{B0B3F5F4-D7E6-9648-BF06-F6B5DEB7D89F}" srcOrd="15" destOrd="0" parTransId="{8671AD7C-174D-DA4F-A542-31FA056C449F}" sibTransId="{89C1FFE7-8205-9847-917B-D40847F8396B}"/>
    <dgm:cxn modelId="{474BEE7B-7FFF-8F41-BA2E-D530A7324DDE}" type="presOf" srcId="{9DBF42FF-822D-6B45-B7F9-2BFA0D1F69F0}" destId="{32BB4317-258E-3646-885C-2429069F5E0D}" srcOrd="0" destOrd="0" presId="urn:microsoft.com/office/officeart/2005/8/layout/default"/>
    <dgm:cxn modelId="{18022881-2BAF-5941-BB11-420C48504766}" srcId="{E2A6BA8B-C3F9-0644-B7A4-D4B604AEED32}" destId="{13B633C4-F5CF-614B-B067-5CC635B97D3C}" srcOrd="19" destOrd="0" parTransId="{D45D673E-3A57-5D45-BA0F-635A357ED2A6}" sibTransId="{8D63DA37-F6D9-4D40-A952-40E095F38552}"/>
    <dgm:cxn modelId="{5AF8F482-7D0C-F649-8905-C31AF532B89F}" type="presOf" srcId="{13B633C4-F5CF-614B-B067-5CC635B97D3C}" destId="{C57BBE35-6D71-7B4E-A72D-BD120C8575C5}" srcOrd="0" destOrd="0" presId="urn:microsoft.com/office/officeart/2005/8/layout/default"/>
    <dgm:cxn modelId="{1D8C1588-C2AB-834C-AB92-3C4F24FCACE5}" type="presOf" srcId="{46C5155F-39D6-9F46-91EB-12BEF9DA091E}" destId="{78281375-DA58-3D43-91B2-E38FDB47D047}" srcOrd="0" destOrd="0" presId="urn:microsoft.com/office/officeart/2005/8/layout/default"/>
    <dgm:cxn modelId="{490A788A-E613-E049-83D2-0EA5A3B931A4}" type="presOf" srcId="{E2A6BA8B-C3F9-0644-B7A4-D4B604AEED32}" destId="{673CF846-965C-DE42-A634-A67783B444F1}" srcOrd="0" destOrd="0" presId="urn:microsoft.com/office/officeart/2005/8/layout/default"/>
    <dgm:cxn modelId="{B99CC28D-1F42-FF4D-9718-83F44924ED14}" srcId="{E2A6BA8B-C3F9-0644-B7A4-D4B604AEED32}" destId="{76584317-86F7-6744-AFA2-7B6B8E8FB498}" srcOrd="18" destOrd="0" parTransId="{3D3FDEA8-7F2D-0048-97A7-BFC84EC18A51}" sibTransId="{1818B86E-777F-D645-A168-EB0197811E8F}"/>
    <dgm:cxn modelId="{3D712799-16E6-344F-B611-CC2E0EB042FF}" type="presOf" srcId="{B0B3F5F4-D7E6-9648-BF06-F6B5DEB7D89F}" destId="{72EF8C94-892F-BB44-9DDD-C3474CD2C050}" srcOrd="0" destOrd="0" presId="urn:microsoft.com/office/officeart/2005/8/layout/default"/>
    <dgm:cxn modelId="{93A334A1-2EAF-8B49-885C-B163A6A53160}" srcId="{E2A6BA8B-C3F9-0644-B7A4-D4B604AEED32}" destId="{2DD7C310-2439-9446-9EF5-394BBDE3627B}" srcOrd="14" destOrd="0" parTransId="{8ADA8DB8-D41C-FA4A-9B68-52534DAB5173}" sibTransId="{30D9C52D-000D-334D-A463-0CDE8E4D3B84}"/>
    <dgm:cxn modelId="{52E84CAC-FE7A-9B42-8D62-0A6BB2E988F9}" srcId="{E2A6BA8B-C3F9-0644-B7A4-D4B604AEED32}" destId="{8D81E256-89C3-B444-80E2-2F9F8FE4ECE2}" srcOrd="11" destOrd="0" parTransId="{1E6241E8-F251-3F48-9D59-60C3A8B37B0E}" sibTransId="{112E57AD-6CBC-7B4B-8BDC-2E35D19FAF3C}"/>
    <dgm:cxn modelId="{2D050EB1-C2FE-EE48-BFF9-173960A47DC2}" type="presOf" srcId="{8D81E256-89C3-B444-80E2-2F9F8FE4ECE2}" destId="{9AE4E5F5-4A4C-9B44-AE78-253C9C49B57E}" srcOrd="0" destOrd="0" presId="urn:microsoft.com/office/officeart/2005/8/layout/default"/>
    <dgm:cxn modelId="{C9BCCDB4-22EF-A649-B85C-B3FA5A36B019}" type="presOf" srcId="{92A567EF-B91E-8E48-B16A-9B7881FC3F4A}" destId="{B815A706-7085-634E-9A65-C796326CF79F}" srcOrd="0" destOrd="0" presId="urn:microsoft.com/office/officeart/2005/8/layout/default"/>
    <dgm:cxn modelId="{DC79A1B5-9BDF-4A46-831A-F0FFE02E4BEC}" srcId="{E2A6BA8B-C3F9-0644-B7A4-D4B604AEED32}" destId="{8E6234A4-2EA1-1C4E-A6E6-BF85E13621CB}" srcOrd="2" destOrd="0" parTransId="{0D54A18E-5CC4-6A48-91B7-00D9A204596A}" sibTransId="{741606A5-C364-4041-A53D-46935CACEC69}"/>
    <dgm:cxn modelId="{704056C5-421C-8746-AAD0-1F291C041B1D}" srcId="{E2A6BA8B-C3F9-0644-B7A4-D4B604AEED32}" destId="{3A12E4A7-8B09-114C-A01C-F6C122F389A1}" srcOrd="13" destOrd="0" parTransId="{067AD64D-3AFA-0C41-8DA4-9C5999993665}" sibTransId="{B02C319A-1278-FD4F-AA3B-C78B91D6E2D7}"/>
    <dgm:cxn modelId="{69070AC8-07B5-874A-83C9-CD457D3FCE55}" type="presOf" srcId="{781D52D2-D0F4-AA4D-A974-5B3C2CC9B0CE}" destId="{B329A37E-CDF9-4A4A-A46F-1BD6E50D7610}" srcOrd="0" destOrd="0" presId="urn:microsoft.com/office/officeart/2005/8/layout/default"/>
    <dgm:cxn modelId="{8A888ACD-763C-8948-B5AD-BEB1F9AD177F}" srcId="{E2A6BA8B-C3F9-0644-B7A4-D4B604AEED32}" destId="{ADCD933A-68DA-5345-A56B-3E81EE365BBA}" srcOrd="10" destOrd="0" parTransId="{9B4AA791-1A2E-494E-B58F-DC8A246454D3}" sibTransId="{11D6CD45-EF3C-9F47-9F5E-DD51C08F5DC4}"/>
    <dgm:cxn modelId="{69AA6CD7-6057-494A-89BA-E8C79F6E867B}" type="presOf" srcId="{ADCD933A-68DA-5345-A56B-3E81EE365BBA}" destId="{C02BA272-E476-0441-ABDF-2DF40AF289BB}" srcOrd="0" destOrd="0" presId="urn:microsoft.com/office/officeart/2005/8/layout/default"/>
    <dgm:cxn modelId="{E7567EDA-F278-D44B-BBCF-9FA11F0A5144}" srcId="{E2A6BA8B-C3F9-0644-B7A4-D4B604AEED32}" destId="{2678C712-F91C-AA49-8D55-0D6825DCB5BB}" srcOrd="0" destOrd="0" parTransId="{B9953546-2756-5144-847A-3E60418414C0}" sibTransId="{A14A2FAC-C81D-2543-9F55-DFC36627A998}"/>
    <dgm:cxn modelId="{58FCCDDA-5E6B-7E4B-9012-A43F6E24E84F}" type="presOf" srcId="{2DD7C310-2439-9446-9EF5-394BBDE3627B}" destId="{D7F3AC2F-FC1C-0248-8485-29AB7746B27A}" srcOrd="0" destOrd="0" presId="urn:microsoft.com/office/officeart/2005/8/layout/default"/>
    <dgm:cxn modelId="{B16025E0-8A1F-BD41-81BA-EF5DB568E2A9}" type="presOf" srcId="{FB3FF137-0F17-7948-A71A-8717F368E7CC}" destId="{92DBB023-688C-E948-BFDF-B569540E1D42}" srcOrd="0" destOrd="0" presId="urn:microsoft.com/office/officeart/2005/8/layout/default"/>
    <dgm:cxn modelId="{3C357EE3-6EB5-214A-A843-42380343E7E2}" type="presOf" srcId="{8E6234A4-2EA1-1C4E-A6E6-BF85E13621CB}" destId="{0155398C-6437-5841-A55D-245ED914B6BD}" srcOrd="0" destOrd="0" presId="urn:microsoft.com/office/officeart/2005/8/layout/default"/>
    <dgm:cxn modelId="{179767F8-3CFE-CE43-A04D-2D6DA2237891}" type="presOf" srcId="{5D915FEB-07E3-FD48-B536-22E02083EF99}" destId="{69CEA5B5-6765-4046-9AEE-378CE53F1B11}" srcOrd="0" destOrd="0" presId="urn:microsoft.com/office/officeart/2005/8/layout/default"/>
    <dgm:cxn modelId="{58DE5267-0C84-5A44-946B-81A4E7D6EA50}" type="presParOf" srcId="{673CF846-965C-DE42-A634-A67783B444F1}" destId="{98168B80-DF4C-9248-A611-E9D9FC2BD4EB}" srcOrd="0" destOrd="0" presId="urn:microsoft.com/office/officeart/2005/8/layout/default"/>
    <dgm:cxn modelId="{A6591461-DA82-4C42-A5F3-2594E3094703}" type="presParOf" srcId="{673CF846-965C-DE42-A634-A67783B444F1}" destId="{715E7F0A-B2F8-F547-A644-7B6EB428B513}" srcOrd="1" destOrd="0" presId="urn:microsoft.com/office/officeart/2005/8/layout/default"/>
    <dgm:cxn modelId="{90605B6A-CFC9-5149-906B-0F65F4A647DD}" type="presParOf" srcId="{673CF846-965C-DE42-A634-A67783B444F1}" destId="{142756A3-7928-194D-BF0B-9DA30C8146C4}" srcOrd="2" destOrd="0" presId="urn:microsoft.com/office/officeart/2005/8/layout/default"/>
    <dgm:cxn modelId="{5A3D2B1F-F884-734F-9196-936479895357}" type="presParOf" srcId="{673CF846-965C-DE42-A634-A67783B444F1}" destId="{08C7633B-B5EC-0A4B-A499-12C2C958A8FB}" srcOrd="3" destOrd="0" presId="urn:microsoft.com/office/officeart/2005/8/layout/default"/>
    <dgm:cxn modelId="{F1074CB3-7E49-FB40-8006-4B02902F0570}" type="presParOf" srcId="{673CF846-965C-DE42-A634-A67783B444F1}" destId="{0155398C-6437-5841-A55D-245ED914B6BD}" srcOrd="4" destOrd="0" presId="urn:microsoft.com/office/officeart/2005/8/layout/default"/>
    <dgm:cxn modelId="{CFD406B5-8604-C942-BD6C-525ED68AEE0F}" type="presParOf" srcId="{673CF846-965C-DE42-A634-A67783B444F1}" destId="{45F026D3-D5CC-974A-8A38-19F303EC8D2E}" srcOrd="5" destOrd="0" presId="urn:microsoft.com/office/officeart/2005/8/layout/default"/>
    <dgm:cxn modelId="{B90191B3-0237-3D47-B601-7D60D1619153}" type="presParOf" srcId="{673CF846-965C-DE42-A634-A67783B444F1}" destId="{5AFEA7BB-C4B9-4F4C-A0EC-E632222739AC}" srcOrd="6" destOrd="0" presId="urn:microsoft.com/office/officeart/2005/8/layout/default"/>
    <dgm:cxn modelId="{47DEC974-B3B1-2745-B757-431DE9CA3412}" type="presParOf" srcId="{673CF846-965C-DE42-A634-A67783B444F1}" destId="{10942F89-F5CD-2C43-A7A5-D79351952262}" srcOrd="7" destOrd="0" presId="urn:microsoft.com/office/officeart/2005/8/layout/default"/>
    <dgm:cxn modelId="{D6E23762-5808-744F-8049-DA97463E08EA}" type="presParOf" srcId="{673CF846-965C-DE42-A634-A67783B444F1}" destId="{69CEA5B5-6765-4046-9AEE-378CE53F1B11}" srcOrd="8" destOrd="0" presId="urn:microsoft.com/office/officeart/2005/8/layout/default"/>
    <dgm:cxn modelId="{F5E11B15-F47C-9146-8871-BDA161DF7F38}" type="presParOf" srcId="{673CF846-965C-DE42-A634-A67783B444F1}" destId="{CE35C27E-E93E-F342-A5FB-DBB42A8E7F8F}" srcOrd="9" destOrd="0" presId="urn:microsoft.com/office/officeart/2005/8/layout/default"/>
    <dgm:cxn modelId="{FFF61DE6-A998-0F4A-8135-C46C84CE00AA}" type="presParOf" srcId="{673CF846-965C-DE42-A634-A67783B444F1}" destId="{32BB4317-258E-3646-885C-2429069F5E0D}" srcOrd="10" destOrd="0" presId="urn:microsoft.com/office/officeart/2005/8/layout/default"/>
    <dgm:cxn modelId="{D6DE9166-514A-5D42-94CB-F4D96A4743BC}" type="presParOf" srcId="{673CF846-965C-DE42-A634-A67783B444F1}" destId="{BDD9A8DF-7569-6141-8968-445B7A071479}" srcOrd="11" destOrd="0" presId="urn:microsoft.com/office/officeart/2005/8/layout/default"/>
    <dgm:cxn modelId="{486B600C-B4D0-8944-8D25-FD850C0E31DB}" type="presParOf" srcId="{673CF846-965C-DE42-A634-A67783B444F1}" destId="{B329A37E-CDF9-4A4A-A46F-1BD6E50D7610}" srcOrd="12" destOrd="0" presId="urn:microsoft.com/office/officeart/2005/8/layout/default"/>
    <dgm:cxn modelId="{CC65354A-87A1-994E-9730-ED61BCE9FE0B}" type="presParOf" srcId="{673CF846-965C-DE42-A634-A67783B444F1}" destId="{0CFFF019-5F2D-8E4F-99DD-3D2CCFD3123C}" srcOrd="13" destOrd="0" presId="urn:microsoft.com/office/officeart/2005/8/layout/default"/>
    <dgm:cxn modelId="{6A2B83C4-FFEF-354F-9647-AE995D9D3B0D}" type="presParOf" srcId="{673CF846-965C-DE42-A634-A67783B444F1}" destId="{78281375-DA58-3D43-91B2-E38FDB47D047}" srcOrd="14" destOrd="0" presId="urn:microsoft.com/office/officeart/2005/8/layout/default"/>
    <dgm:cxn modelId="{00686D50-6CC3-1B4D-9D09-1A0FC80DD1C8}" type="presParOf" srcId="{673CF846-965C-DE42-A634-A67783B444F1}" destId="{769AF102-826B-0546-9C98-3DD3C40EE52C}" srcOrd="15" destOrd="0" presId="urn:microsoft.com/office/officeart/2005/8/layout/default"/>
    <dgm:cxn modelId="{4F1BFBD0-861A-DD4A-8A62-CA2A5F6BD1BE}" type="presParOf" srcId="{673CF846-965C-DE42-A634-A67783B444F1}" destId="{92DBB023-688C-E948-BFDF-B569540E1D42}" srcOrd="16" destOrd="0" presId="urn:microsoft.com/office/officeart/2005/8/layout/default"/>
    <dgm:cxn modelId="{B818AFCD-904E-CE42-8B2D-EB05DD608ECA}" type="presParOf" srcId="{673CF846-965C-DE42-A634-A67783B444F1}" destId="{06746925-97E0-A547-BEF2-92F3D8E4C85B}" srcOrd="17" destOrd="0" presId="urn:microsoft.com/office/officeart/2005/8/layout/default"/>
    <dgm:cxn modelId="{6A588810-8241-CD4F-A2C2-238D3767F924}" type="presParOf" srcId="{673CF846-965C-DE42-A634-A67783B444F1}" destId="{26131AC0-FE06-9141-AD64-BD482D0005CC}" srcOrd="18" destOrd="0" presId="urn:microsoft.com/office/officeart/2005/8/layout/default"/>
    <dgm:cxn modelId="{33D29684-F629-2445-86F6-AF842A78B028}" type="presParOf" srcId="{673CF846-965C-DE42-A634-A67783B444F1}" destId="{B2CB5A04-CCAA-9C4F-A68B-6560E6CDB240}" srcOrd="19" destOrd="0" presId="urn:microsoft.com/office/officeart/2005/8/layout/default"/>
    <dgm:cxn modelId="{3B6C158D-457F-8545-B4D5-0D9DCA83286D}" type="presParOf" srcId="{673CF846-965C-DE42-A634-A67783B444F1}" destId="{C02BA272-E476-0441-ABDF-2DF40AF289BB}" srcOrd="20" destOrd="0" presId="urn:microsoft.com/office/officeart/2005/8/layout/default"/>
    <dgm:cxn modelId="{278E4658-9B7D-A642-AA03-DB0F98B0F217}" type="presParOf" srcId="{673CF846-965C-DE42-A634-A67783B444F1}" destId="{E8A3CB7F-EA9F-274A-91FB-9F9333F81210}" srcOrd="21" destOrd="0" presId="urn:microsoft.com/office/officeart/2005/8/layout/default"/>
    <dgm:cxn modelId="{5D487A50-5E83-DF46-AB6F-A72DE1F5DD9B}" type="presParOf" srcId="{673CF846-965C-DE42-A634-A67783B444F1}" destId="{9AE4E5F5-4A4C-9B44-AE78-253C9C49B57E}" srcOrd="22" destOrd="0" presId="urn:microsoft.com/office/officeart/2005/8/layout/default"/>
    <dgm:cxn modelId="{369379BE-65F8-2446-8B1A-48D65AC9E1E7}" type="presParOf" srcId="{673CF846-965C-DE42-A634-A67783B444F1}" destId="{D73D4E26-1B0B-1C44-91E4-627766244679}" srcOrd="23" destOrd="0" presId="urn:microsoft.com/office/officeart/2005/8/layout/default"/>
    <dgm:cxn modelId="{F2C5E685-0CA4-3143-ACF9-2CCEBED1BBD5}" type="presParOf" srcId="{673CF846-965C-DE42-A634-A67783B444F1}" destId="{8C59D8B0-E537-BE4F-9D5F-9C7BBDF50166}" srcOrd="24" destOrd="0" presId="urn:microsoft.com/office/officeart/2005/8/layout/default"/>
    <dgm:cxn modelId="{7C108474-302C-204F-9625-72437155E6BE}" type="presParOf" srcId="{673CF846-965C-DE42-A634-A67783B444F1}" destId="{6A883922-0DB6-5841-9FBE-E0C4EB2CA133}" srcOrd="25" destOrd="0" presId="urn:microsoft.com/office/officeart/2005/8/layout/default"/>
    <dgm:cxn modelId="{484A0847-5C9D-0B47-9F3A-969490601278}" type="presParOf" srcId="{673CF846-965C-DE42-A634-A67783B444F1}" destId="{204CAB1A-F954-174F-ABA2-1CEBE7033A56}" srcOrd="26" destOrd="0" presId="urn:microsoft.com/office/officeart/2005/8/layout/default"/>
    <dgm:cxn modelId="{0FD2CAFC-907F-8E46-847E-AEDC6E3B81FF}" type="presParOf" srcId="{673CF846-965C-DE42-A634-A67783B444F1}" destId="{2D18B2D8-3BD5-F343-8F0C-70E103C6495E}" srcOrd="27" destOrd="0" presId="urn:microsoft.com/office/officeart/2005/8/layout/default"/>
    <dgm:cxn modelId="{1C88E854-1697-2241-AB5D-243B8A942ACB}" type="presParOf" srcId="{673CF846-965C-DE42-A634-A67783B444F1}" destId="{D7F3AC2F-FC1C-0248-8485-29AB7746B27A}" srcOrd="28" destOrd="0" presId="urn:microsoft.com/office/officeart/2005/8/layout/default"/>
    <dgm:cxn modelId="{C1BD3D6D-C0FC-DD44-A435-1602E05467B3}" type="presParOf" srcId="{673CF846-965C-DE42-A634-A67783B444F1}" destId="{F430AEA0-48ED-D747-AF49-167376C2E193}" srcOrd="29" destOrd="0" presId="urn:microsoft.com/office/officeart/2005/8/layout/default"/>
    <dgm:cxn modelId="{F93B2669-8747-C442-BAF6-645BB6B22C13}" type="presParOf" srcId="{673CF846-965C-DE42-A634-A67783B444F1}" destId="{72EF8C94-892F-BB44-9DDD-C3474CD2C050}" srcOrd="30" destOrd="0" presId="urn:microsoft.com/office/officeart/2005/8/layout/default"/>
    <dgm:cxn modelId="{C4D5D9C0-E5FB-9F44-8F74-32ED6A89CB4D}" type="presParOf" srcId="{673CF846-965C-DE42-A634-A67783B444F1}" destId="{8CB69F25-4561-2D48-9C94-1D969EE27D46}" srcOrd="31" destOrd="0" presId="urn:microsoft.com/office/officeart/2005/8/layout/default"/>
    <dgm:cxn modelId="{27B71C93-910D-684C-8FB9-3F6452BEB66B}" type="presParOf" srcId="{673CF846-965C-DE42-A634-A67783B444F1}" destId="{23079989-EB97-6647-9B2F-D6ABF9A1C237}" srcOrd="32" destOrd="0" presId="urn:microsoft.com/office/officeart/2005/8/layout/default"/>
    <dgm:cxn modelId="{9A9AE5E7-CA66-4C47-8856-BE0FAA36E530}" type="presParOf" srcId="{673CF846-965C-DE42-A634-A67783B444F1}" destId="{BB27B683-6D90-B840-A662-5501F77091E8}" srcOrd="33" destOrd="0" presId="urn:microsoft.com/office/officeart/2005/8/layout/default"/>
    <dgm:cxn modelId="{B5766B1B-5AB1-134C-854A-6C197B5AF9C3}" type="presParOf" srcId="{673CF846-965C-DE42-A634-A67783B444F1}" destId="{B815A706-7085-634E-9A65-C796326CF79F}" srcOrd="34" destOrd="0" presId="urn:microsoft.com/office/officeart/2005/8/layout/default"/>
    <dgm:cxn modelId="{D227153F-2278-794E-B6FB-6F22B3904B0B}" type="presParOf" srcId="{673CF846-965C-DE42-A634-A67783B444F1}" destId="{A7EDED4E-D833-9947-A7A2-392B6926A8FB}" srcOrd="35" destOrd="0" presId="urn:microsoft.com/office/officeart/2005/8/layout/default"/>
    <dgm:cxn modelId="{C30755DD-837F-9C44-967A-86DC52FE8644}" type="presParOf" srcId="{673CF846-965C-DE42-A634-A67783B444F1}" destId="{0B7BF38E-6CCF-9A4F-89B5-5FB176B361C7}" srcOrd="36" destOrd="0" presId="urn:microsoft.com/office/officeart/2005/8/layout/default"/>
    <dgm:cxn modelId="{33831187-15FE-CC46-B1ED-389AEF310EDE}" type="presParOf" srcId="{673CF846-965C-DE42-A634-A67783B444F1}" destId="{0B081C70-596E-964C-9D17-DDB8732BADDB}" srcOrd="37" destOrd="0" presId="urn:microsoft.com/office/officeart/2005/8/layout/default"/>
    <dgm:cxn modelId="{70F4FCEA-BE4F-714C-9C5A-2567F290B3A6}" type="presParOf" srcId="{673CF846-965C-DE42-A634-A67783B444F1}" destId="{C57BBE35-6D71-7B4E-A72D-BD120C8575C5}" srcOrd="3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7A47AE-F3E6-D04F-8629-2998B76E650D}">
      <dsp:nvSpPr>
        <dsp:cNvPr id="0" name=""/>
        <dsp:cNvSpPr/>
      </dsp:nvSpPr>
      <dsp:spPr>
        <a:xfrm>
          <a:off x="0" y="256907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Maternity</a:t>
          </a:r>
        </a:p>
      </dsp:txBody>
      <dsp:txXfrm>
        <a:off x="0" y="256907"/>
        <a:ext cx="990798" cy="594479"/>
      </dsp:txXfrm>
    </dsp:sp>
    <dsp:sp modelId="{1002430E-2EC6-E541-AD02-398638BC501D}">
      <dsp:nvSpPr>
        <dsp:cNvPr id="0" name=""/>
        <dsp:cNvSpPr/>
      </dsp:nvSpPr>
      <dsp:spPr>
        <a:xfrm>
          <a:off x="1089878" y="256907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Adoption</a:t>
          </a:r>
        </a:p>
      </dsp:txBody>
      <dsp:txXfrm>
        <a:off x="1089878" y="256907"/>
        <a:ext cx="990798" cy="594479"/>
      </dsp:txXfrm>
    </dsp:sp>
    <dsp:sp modelId="{BD5BF688-0C17-4446-8960-F0E51070C197}">
      <dsp:nvSpPr>
        <dsp:cNvPr id="0" name=""/>
        <dsp:cNvSpPr/>
      </dsp:nvSpPr>
      <dsp:spPr>
        <a:xfrm>
          <a:off x="2179756" y="256907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Antenatal Appointments</a:t>
          </a:r>
        </a:p>
      </dsp:txBody>
      <dsp:txXfrm>
        <a:off x="2179756" y="256907"/>
        <a:ext cx="990798" cy="594479"/>
      </dsp:txXfrm>
    </dsp:sp>
    <dsp:sp modelId="{0B20B595-9F93-2141-8C3E-F56A9BC16987}">
      <dsp:nvSpPr>
        <dsp:cNvPr id="0" name=""/>
        <dsp:cNvSpPr/>
      </dsp:nvSpPr>
      <dsp:spPr>
        <a:xfrm>
          <a:off x="1248" y="950466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Shared Parental Leave</a:t>
          </a:r>
        </a:p>
      </dsp:txBody>
      <dsp:txXfrm>
        <a:off x="1248" y="950466"/>
        <a:ext cx="990798" cy="594479"/>
      </dsp:txXfrm>
    </dsp:sp>
    <dsp:sp modelId="{46A00651-DF06-C14D-A0E3-CE4D46812EE2}">
      <dsp:nvSpPr>
        <dsp:cNvPr id="0" name=""/>
        <dsp:cNvSpPr/>
      </dsp:nvSpPr>
      <dsp:spPr>
        <a:xfrm>
          <a:off x="1089878" y="950466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Parental Bereavement Leave</a:t>
          </a:r>
        </a:p>
      </dsp:txBody>
      <dsp:txXfrm>
        <a:off x="1089878" y="950466"/>
        <a:ext cx="990798" cy="594479"/>
      </dsp:txXfrm>
    </dsp:sp>
    <dsp:sp modelId="{A366B2A5-42E2-FA40-A482-A39AD0CD2C64}">
      <dsp:nvSpPr>
        <dsp:cNvPr id="0" name=""/>
        <dsp:cNvSpPr/>
      </dsp:nvSpPr>
      <dsp:spPr>
        <a:xfrm>
          <a:off x="2179756" y="950466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Paternity Leave</a:t>
          </a:r>
        </a:p>
      </dsp:txBody>
      <dsp:txXfrm>
        <a:off x="2179756" y="950466"/>
        <a:ext cx="990798" cy="594479"/>
      </dsp:txXfrm>
    </dsp:sp>
    <dsp:sp modelId="{723B3679-329B-E743-85D1-3B93F94BEF84}">
      <dsp:nvSpPr>
        <dsp:cNvPr id="0" name=""/>
        <dsp:cNvSpPr/>
      </dsp:nvSpPr>
      <dsp:spPr>
        <a:xfrm>
          <a:off x="0" y="1644024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Parental Leave</a:t>
          </a:r>
        </a:p>
      </dsp:txBody>
      <dsp:txXfrm>
        <a:off x="0" y="1644024"/>
        <a:ext cx="990798" cy="594479"/>
      </dsp:txXfrm>
    </dsp:sp>
    <dsp:sp modelId="{02EBE6C4-12D9-C64F-86DC-54B43F76D7E0}">
      <dsp:nvSpPr>
        <dsp:cNvPr id="0" name=""/>
        <dsp:cNvSpPr/>
      </dsp:nvSpPr>
      <dsp:spPr>
        <a:xfrm>
          <a:off x="1089878" y="1644024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Time Off for Dependents</a:t>
          </a:r>
        </a:p>
      </dsp:txBody>
      <dsp:txXfrm>
        <a:off x="1089878" y="1644024"/>
        <a:ext cx="990798" cy="594479"/>
      </dsp:txXfrm>
    </dsp:sp>
    <dsp:sp modelId="{C2675084-961A-B14A-83FB-F38FE6540148}">
      <dsp:nvSpPr>
        <dsp:cNvPr id="0" name=""/>
        <dsp:cNvSpPr/>
      </dsp:nvSpPr>
      <dsp:spPr>
        <a:xfrm>
          <a:off x="2179756" y="1644024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Carers Leave</a:t>
          </a:r>
        </a:p>
      </dsp:txBody>
      <dsp:txXfrm>
        <a:off x="2179756" y="1644024"/>
        <a:ext cx="990798" cy="594479"/>
      </dsp:txXfrm>
    </dsp:sp>
    <dsp:sp modelId="{7A96A3CC-E3A9-C047-B42D-4C00A6E40987}">
      <dsp:nvSpPr>
        <dsp:cNvPr id="0" name=""/>
        <dsp:cNvSpPr/>
      </dsp:nvSpPr>
      <dsp:spPr>
        <a:xfrm>
          <a:off x="0" y="2337583"/>
          <a:ext cx="990798" cy="594479"/>
        </a:xfrm>
        <a:prstGeom prst="rect">
          <a:avLst/>
        </a:prstGeom>
        <a:solidFill>
          <a:srgbClr val="00748D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Flexible Working</a:t>
          </a:r>
        </a:p>
      </dsp:txBody>
      <dsp:txXfrm>
        <a:off x="0" y="2337583"/>
        <a:ext cx="990798" cy="594479"/>
      </dsp:txXfrm>
    </dsp:sp>
    <dsp:sp modelId="{E235A62B-6610-422F-967B-EC6980BA52D2}">
      <dsp:nvSpPr>
        <dsp:cNvPr id="0" name=""/>
        <dsp:cNvSpPr/>
      </dsp:nvSpPr>
      <dsp:spPr>
        <a:xfrm>
          <a:off x="1089878" y="2337583"/>
          <a:ext cx="990798" cy="594479"/>
        </a:xfrm>
        <a:prstGeom prst="rect">
          <a:avLst/>
        </a:prstGeom>
        <a:solidFill>
          <a:schemeClr val="accent5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Neonatal Care Leave</a:t>
          </a:r>
        </a:p>
      </dsp:txBody>
      <dsp:txXfrm>
        <a:off x="1089878" y="2337583"/>
        <a:ext cx="990798" cy="594479"/>
      </dsp:txXfrm>
    </dsp:sp>
    <dsp:sp modelId="{80DDAEFD-C534-443E-A1F5-3E1ADFAC8EA6}">
      <dsp:nvSpPr>
        <dsp:cNvPr id="0" name=""/>
        <dsp:cNvSpPr/>
      </dsp:nvSpPr>
      <dsp:spPr>
        <a:xfrm>
          <a:off x="2179756" y="2337583"/>
          <a:ext cx="990798" cy="594479"/>
        </a:xfrm>
        <a:prstGeom prst="rect">
          <a:avLst/>
        </a:prstGeom>
        <a:solidFill>
          <a:schemeClr val="accent5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50" b="0" kern="1200"/>
            <a:t>Bereaved Partner's Paternity Leave</a:t>
          </a:r>
          <a:endParaRPr lang="en-GB" sz="1050" kern="1200"/>
        </a:p>
      </dsp:txBody>
      <dsp:txXfrm>
        <a:off x="2179756" y="2337583"/>
        <a:ext cx="990798" cy="59447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8168B80-DF4C-9248-A611-E9D9FC2BD4EB}">
      <dsp:nvSpPr>
        <dsp:cNvPr id="0" name=""/>
        <dsp:cNvSpPr/>
      </dsp:nvSpPr>
      <dsp:spPr>
        <a:xfrm>
          <a:off x="1831" y="248565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Training &amp; Development</a:t>
          </a:r>
          <a:endParaRPr lang="en-US" sz="1100" b="0" kern="1200">
            <a:latin typeface="+mn-lt"/>
          </a:endParaRPr>
        </a:p>
      </dsp:txBody>
      <dsp:txXfrm>
        <a:off x="1831" y="248565"/>
        <a:ext cx="991803" cy="595081"/>
      </dsp:txXfrm>
    </dsp:sp>
    <dsp:sp modelId="{142756A3-7928-194D-BF0B-9DA30C8146C4}">
      <dsp:nvSpPr>
        <dsp:cNvPr id="0" name=""/>
        <dsp:cNvSpPr/>
      </dsp:nvSpPr>
      <dsp:spPr>
        <a:xfrm>
          <a:off x="1092815" y="248565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Managing Absence</a:t>
          </a:r>
        </a:p>
      </dsp:txBody>
      <dsp:txXfrm>
        <a:off x="1092815" y="248565"/>
        <a:ext cx="991803" cy="595081"/>
      </dsp:txXfrm>
    </dsp:sp>
    <dsp:sp modelId="{0155398C-6437-5841-A55D-245ED914B6BD}">
      <dsp:nvSpPr>
        <dsp:cNvPr id="0" name=""/>
        <dsp:cNvSpPr/>
      </dsp:nvSpPr>
      <dsp:spPr>
        <a:xfrm>
          <a:off x="2183798" y="248565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Alcohol and Drugs</a:t>
          </a:r>
        </a:p>
      </dsp:txBody>
      <dsp:txXfrm>
        <a:off x="2183798" y="248565"/>
        <a:ext cx="991803" cy="595081"/>
      </dsp:txXfrm>
    </dsp:sp>
    <dsp:sp modelId="{5AFEA7BB-C4B9-4F4C-A0EC-E632222739AC}">
      <dsp:nvSpPr>
        <dsp:cNvPr id="0" name=""/>
        <dsp:cNvSpPr/>
      </dsp:nvSpPr>
      <dsp:spPr>
        <a:xfrm>
          <a:off x="3274781" y="248565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Bad Weather</a:t>
          </a:r>
        </a:p>
      </dsp:txBody>
      <dsp:txXfrm>
        <a:off x="3274781" y="248565"/>
        <a:ext cx="991803" cy="595081"/>
      </dsp:txXfrm>
    </dsp:sp>
    <dsp:sp modelId="{69CEA5B5-6765-4046-9AEE-378CE53F1B11}">
      <dsp:nvSpPr>
        <dsp:cNvPr id="0" name=""/>
        <dsp:cNvSpPr/>
      </dsp:nvSpPr>
      <dsp:spPr>
        <a:xfrm>
          <a:off x="4365765" y="248565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Home Working</a:t>
          </a:r>
        </a:p>
      </dsp:txBody>
      <dsp:txXfrm>
        <a:off x="4365765" y="248565"/>
        <a:ext cx="991803" cy="595081"/>
      </dsp:txXfrm>
    </dsp:sp>
    <dsp:sp modelId="{32BB4317-258E-3646-885C-2429069F5E0D}">
      <dsp:nvSpPr>
        <dsp:cNvPr id="0" name=""/>
        <dsp:cNvSpPr/>
      </dsp:nvSpPr>
      <dsp:spPr>
        <a:xfrm>
          <a:off x="1831" y="942828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Video Conferencing</a:t>
          </a:r>
        </a:p>
      </dsp:txBody>
      <dsp:txXfrm>
        <a:off x="1831" y="942828"/>
        <a:ext cx="991803" cy="595081"/>
      </dsp:txXfrm>
    </dsp:sp>
    <dsp:sp modelId="{B329A37E-CDF9-4A4A-A46F-1BD6E50D7610}">
      <dsp:nvSpPr>
        <dsp:cNvPr id="0" name=""/>
        <dsp:cNvSpPr/>
      </dsp:nvSpPr>
      <dsp:spPr>
        <a:xfrm>
          <a:off x="1092815" y="942828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Computers and Internet</a:t>
          </a:r>
        </a:p>
      </dsp:txBody>
      <dsp:txXfrm>
        <a:off x="1092815" y="942828"/>
        <a:ext cx="991803" cy="595081"/>
      </dsp:txXfrm>
    </dsp:sp>
    <dsp:sp modelId="{78281375-DA58-3D43-91B2-E38FDB47D047}">
      <dsp:nvSpPr>
        <dsp:cNvPr id="0" name=""/>
        <dsp:cNvSpPr/>
      </dsp:nvSpPr>
      <dsp:spPr>
        <a:xfrm>
          <a:off x="2183798" y="942828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Social Media</a:t>
          </a:r>
          <a:endParaRPr lang="en-US" sz="1100" b="0" kern="1200">
            <a:latin typeface="+mn-lt"/>
          </a:endParaRPr>
        </a:p>
      </dsp:txBody>
      <dsp:txXfrm>
        <a:off x="2183798" y="942828"/>
        <a:ext cx="991803" cy="595081"/>
      </dsp:txXfrm>
    </dsp:sp>
    <dsp:sp modelId="{92DBB023-688C-E948-BFDF-B569540E1D42}">
      <dsp:nvSpPr>
        <dsp:cNvPr id="0" name=""/>
        <dsp:cNvSpPr/>
      </dsp:nvSpPr>
      <dsp:spPr>
        <a:xfrm>
          <a:off x="3274781" y="942828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Artificial Intelligence</a:t>
          </a:r>
        </a:p>
      </dsp:txBody>
      <dsp:txXfrm>
        <a:off x="3274781" y="942828"/>
        <a:ext cx="991803" cy="595081"/>
      </dsp:txXfrm>
    </dsp:sp>
    <dsp:sp modelId="{26131AC0-FE06-9141-AD64-BD482D0005CC}">
      <dsp:nvSpPr>
        <dsp:cNvPr id="0" name=""/>
        <dsp:cNvSpPr/>
      </dsp:nvSpPr>
      <dsp:spPr>
        <a:xfrm>
          <a:off x="4365765" y="942828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Travel on Company Business</a:t>
          </a:r>
        </a:p>
      </dsp:txBody>
      <dsp:txXfrm>
        <a:off x="4365765" y="942828"/>
        <a:ext cx="991803" cy="595081"/>
      </dsp:txXfrm>
    </dsp:sp>
    <dsp:sp modelId="{C02BA272-E476-0441-ABDF-2DF40AF289BB}">
      <dsp:nvSpPr>
        <dsp:cNvPr id="0" name=""/>
        <dsp:cNvSpPr/>
      </dsp:nvSpPr>
      <dsp:spPr>
        <a:xfrm>
          <a:off x="1831" y="1637090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Company Vehicles</a:t>
          </a:r>
        </a:p>
      </dsp:txBody>
      <dsp:txXfrm>
        <a:off x="1831" y="1637090"/>
        <a:ext cx="991803" cy="595081"/>
      </dsp:txXfrm>
    </dsp:sp>
    <dsp:sp modelId="{9AE4E5F5-4A4C-9B44-AE78-253C9C49B57E}">
      <dsp:nvSpPr>
        <dsp:cNvPr id="0" name=""/>
        <dsp:cNvSpPr/>
      </dsp:nvSpPr>
      <dsp:spPr>
        <a:xfrm>
          <a:off x="1092815" y="1637090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Expenses</a:t>
          </a:r>
        </a:p>
      </dsp:txBody>
      <dsp:txXfrm>
        <a:off x="1092815" y="1637090"/>
        <a:ext cx="991803" cy="595081"/>
      </dsp:txXfrm>
    </dsp:sp>
    <dsp:sp modelId="{8C59D8B0-E537-BE4F-9D5F-9C7BBDF50166}">
      <dsp:nvSpPr>
        <dsp:cNvPr id="0" name=""/>
        <dsp:cNvSpPr/>
      </dsp:nvSpPr>
      <dsp:spPr>
        <a:xfrm>
          <a:off x="2183798" y="1637090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Data Protection (for HR data)</a:t>
          </a:r>
        </a:p>
      </dsp:txBody>
      <dsp:txXfrm>
        <a:off x="2183798" y="1637090"/>
        <a:ext cx="991803" cy="595081"/>
      </dsp:txXfrm>
    </dsp:sp>
    <dsp:sp modelId="{204CAB1A-F954-174F-ABA2-1CEBE7033A56}">
      <dsp:nvSpPr>
        <dsp:cNvPr id="0" name=""/>
        <dsp:cNvSpPr/>
      </dsp:nvSpPr>
      <dsp:spPr>
        <a:xfrm>
          <a:off x="3274781" y="1637090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Data Access Request</a:t>
          </a:r>
        </a:p>
      </dsp:txBody>
      <dsp:txXfrm>
        <a:off x="3274781" y="1637090"/>
        <a:ext cx="991803" cy="595081"/>
      </dsp:txXfrm>
    </dsp:sp>
    <dsp:sp modelId="{D7F3AC2F-FC1C-0248-8485-29AB7746B27A}">
      <dsp:nvSpPr>
        <dsp:cNvPr id="0" name=""/>
        <dsp:cNvSpPr/>
      </dsp:nvSpPr>
      <dsp:spPr>
        <a:xfrm>
          <a:off x="4365765" y="1637090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Data Retention</a:t>
          </a:r>
        </a:p>
      </dsp:txBody>
      <dsp:txXfrm>
        <a:off x="4365765" y="1637090"/>
        <a:ext cx="991803" cy="595081"/>
      </dsp:txXfrm>
    </dsp:sp>
    <dsp:sp modelId="{72EF8C94-892F-BB44-9DDD-C3474CD2C050}">
      <dsp:nvSpPr>
        <dsp:cNvPr id="0" name=""/>
        <dsp:cNvSpPr/>
      </dsp:nvSpPr>
      <dsp:spPr>
        <a:xfrm>
          <a:off x="1831" y="2331352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Social and Corporate Events</a:t>
          </a:r>
        </a:p>
      </dsp:txBody>
      <dsp:txXfrm>
        <a:off x="1831" y="2331352"/>
        <a:ext cx="991803" cy="595081"/>
      </dsp:txXfrm>
    </dsp:sp>
    <dsp:sp modelId="{23079989-EB97-6647-9B2F-D6ABF9A1C237}">
      <dsp:nvSpPr>
        <dsp:cNvPr id="0" name=""/>
        <dsp:cNvSpPr/>
      </dsp:nvSpPr>
      <dsp:spPr>
        <a:xfrm>
          <a:off x="1092815" y="2331352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Bribery and Corruption</a:t>
          </a:r>
        </a:p>
      </dsp:txBody>
      <dsp:txXfrm>
        <a:off x="1092815" y="2331352"/>
        <a:ext cx="991803" cy="595081"/>
      </dsp:txXfrm>
    </dsp:sp>
    <dsp:sp modelId="{B815A706-7085-634E-9A65-C796326CF79F}">
      <dsp:nvSpPr>
        <dsp:cNvPr id="0" name=""/>
        <dsp:cNvSpPr/>
      </dsp:nvSpPr>
      <dsp:spPr>
        <a:xfrm>
          <a:off x="2183798" y="2331352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Tax Evasion</a:t>
          </a:r>
        </a:p>
      </dsp:txBody>
      <dsp:txXfrm>
        <a:off x="2183798" y="2331352"/>
        <a:ext cx="991803" cy="595081"/>
      </dsp:txXfrm>
    </dsp:sp>
    <dsp:sp modelId="{0B7BF38E-6CCF-9A4F-89B5-5FB176B361C7}">
      <dsp:nvSpPr>
        <dsp:cNvPr id="0" name=""/>
        <dsp:cNvSpPr/>
      </dsp:nvSpPr>
      <dsp:spPr>
        <a:xfrm>
          <a:off x="3274781" y="2331352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Whistleblowers</a:t>
          </a:r>
        </a:p>
      </dsp:txBody>
      <dsp:txXfrm>
        <a:off x="3274781" y="2331352"/>
        <a:ext cx="991803" cy="595081"/>
      </dsp:txXfrm>
    </dsp:sp>
    <dsp:sp modelId="{C57BBE35-6D71-7B4E-A72D-BD120C8575C5}">
      <dsp:nvSpPr>
        <dsp:cNvPr id="0" name=""/>
        <dsp:cNvSpPr/>
      </dsp:nvSpPr>
      <dsp:spPr>
        <a:xfrm>
          <a:off x="4365765" y="2331352"/>
          <a:ext cx="991803" cy="595081"/>
        </a:xfrm>
        <a:prstGeom prst="rect">
          <a:avLst/>
        </a:prstGeom>
        <a:solidFill>
          <a:srgbClr val="5F2B7B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0" kern="1200">
              <a:latin typeface="+mn-lt"/>
            </a:rPr>
            <a:t>Modern Slavery</a:t>
          </a:r>
        </a:p>
      </dsp:txBody>
      <dsp:txXfrm>
        <a:off x="4365765" y="2331352"/>
        <a:ext cx="991803" cy="5950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DBC558DFD8443A4037425F14A9201" ma:contentTypeVersion="13" ma:contentTypeDescription="Create a new document." ma:contentTypeScope="" ma:versionID="85e978db61ee07c9fbb5d75d2cb1c682">
  <xsd:schema xmlns:xsd="http://www.w3.org/2001/XMLSchema" xmlns:xs="http://www.w3.org/2001/XMLSchema" xmlns:p="http://schemas.microsoft.com/office/2006/metadata/properties" xmlns:ns2="13d1e1f9-d2fe-4f17-85e7-28bfdd8dffbd" xmlns:ns3="7a573f1c-3403-4ebb-af60-d85e72d41068" targetNamespace="http://schemas.microsoft.com/office/2006/metadata/properties" ma:root="true" ma:fieldsID="ae8a6ef60a27d730f35692124984bc92" ns2:_="" ns3:_="">
    <xsd:import namespace="13d1e1f9-d2fe-4f17-85e7-28bfdd8dffbd"/>
    <xsd:import namespace="7a573f1c-3403-4ebb-af60-d85e72d41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1e1f9-d2fe-4f17-85e7-28bfdd8df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6817334-46b9-4059-9628-fc437dd5e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73f1c-3403-4ebb-af60-d85e72d4106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49e6707-a828-44a7-b8a7-c5eb9e2a7f2c}" ma:internalName="TaxCatchAll" ma:showField="CatchAllData" ma:web="7a573f1c-3403-4ebb-af60-d85e72d41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573f1c-3403-4ebb-af60-d85e72d41068" xsi:nil="true"/>
    <lcf76f155ced4ddcb4097134ff3c332f xmlns="13d1e1f9-d2fe-4f17-85e7-28bfdd8dffb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0B7E8-EEA2-4A86-9C8F-D8FF1B114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1e1f9-d2fe-4f17-85e7-28bfdd8dffbd"/>
    <ds:schemaRef ds:uri="7a573f1c-3403-4ebb-af60-d85e72d41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688F60-71F3-D34C-995B-E33B3F3504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69DC59-C005-47E1-93AE-B5A8DF12AFB9}">
  <ds:schemaRefs>
    <ds:schemaRef ds:uri="http://schemas.microsoft.com/office/2006/metadata/properties"/>
    <ds:schemaRef ds:uri="http://schemas.microsoft.com/office/infopath/2007/PartnerControls"/>
    <ds:schemaRef ds:uri="7a573f1c-3403-4ebb-af60-d85e72d41068"/>
    <ds:schemaRef ds:uri="13d1e1f9-d2fe-4f17-85e7-28bfdd8dffbd"/>
  </ds:schemaRefs>
</ds:datastoreItem>
</file>

<file path=customXml/itemProps4.xml><?xml version="1.0" encoding="utf-8"?>
<ds:datastoreItem xmlns:ds="http://schemas.openxmlformats.org/officeDocument/2006/customXml" ds:itemID="{3917C9E7-F0C2-4AB6-AECB-98C26ACD7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ContractMaster040302Format</Template>
  <TotalTime>34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OF EMPLYMENT</vt:lpstr>
    </vt:vector>
  </TitlesOfParts>
  <Company>PFC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OF EMPLYMENT</dc:title>
  <dc:creator>Peter</dc:creator>
  <cp:lastModifiedBy>Gina Bartley</cp:lastModifiedBy>
  <cp:revision>26</cp:revision>
  <cp:lastPrinted>2024-10-18T13:25:00Z</cp:lastPrinted>
  <dcterms:created xsi:type="dcterms:W3CDTF">2026-03-11T11:07:00Z</dcterms:created>
  <dcterms:modified xsi:type="dcterms:W3CDTF">2026-07-02T11:00:00Z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0x010100585DBC558DFD8443A4037425F14A9201</vt:lpwstr>
  </property>
  <property fmtid="{D5CDD505-2E9C-101B-9397-08002B2CF9AE}" pid="3" name="MediaServiceImageTags">
    <vt:lpwstr/>
  </property>
</Properties>
</file>